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9645F" w14:textId="338BB7BE" w:rsidR="002F1942" w:rsidRPr="00CA4091" w:rsidRDefault="002F1942" w:rsidP="00943681">
      <w:pPr>
        <w:pStyle w:val="DocumentLabel"/>
        <w:spacing w:after="0" w:line="240" w:lineRule="auto"/>
        <w:rPr>
          <w:rFonts w:ascii="Times New Roman" w:hAnsi="Times New Roman"/>
          <w:b w:val="0"/>
          <w:spacing w:val="0"/>
          <w:sz w:val="20"/>
          <w:lang w:val="fr-CA"/>
        </w:rPr>
      </w:pPr>
      <w:r w:rsidRPr="00CA4091">
        <w:rPr>
          <w:rFonts w:ascii="Times New Roman" w:hAnsi="Times New Roman"/>
          <w:b w:val="0"/>
          <w:spacing w:val="0"/>
          <w:sz w:val="20"/>
          <w:lang w:val="fr-CA"/>
        </w:rPr>
        <w:t>sÉANCE</w:t>
      </w:r>
      <w:r w:rsidR="0025731B" w:rsidRPr="00CA4091">
        <w:rPr>
          <w:rFonts w:ascii="Times New Roman" w:hAnsi="Times New Roman"/>
          <w:b w:val="0"/>
          <w:spacing w:val="0"/>
          <w:sz w:val="20"/>
          <w:lang w:val="fr-CA"/>
        </w:rPr>
        <w:t xml:space="preserve"> </w:t>
      </w:r>
      <w:r w:rsidRPr="00CA4091">
        <w:rPr>
          <w:rFonts w:ascii="Times New Roman" w:hAnsi="Times New Roman"/>
          <w:b w:val="0"/>
          <w:spacing w:val="0"/>
          <w:sz w:val="20"/>
          <w:lang w:val="fr-CA"/>
        </w:rPr>
        <w:t xml:space="preserve">ORDINAIRE DU cONsEIL </w:t>
      </w:r>
    </w:p>
    <w:p w14:paraId="515C5718" w14:textId="77777777" w:rsidR="00461FCD" w:rsidRPr="00CA4091" w:rsidRDefault="002F1942" w:rsidP="00704951">
      <w:pPr>
        <w:pStyle w:val="DocumentLabel"/>
        <w:spacing w:after="120"/>
        <w:rPr>
          <w:rStyle w:val="MessageHeaderLabel"/>
          <w:rFonts w:ascii="Times New Roman" w:hAnsi="Times New Roman"/>
          <w:spacing w:val="0"/>
          <w:sz w:val="20"/>
          <w:lang w:val="fr-CA"/>
        </w:rPr>
      </w:pPr>
      <w:r w:rsidRPr="00CA4091">
        <w:rPr>
          <w:rFonts w:ascii="Times New Roman" w:hAnsi="Times New Roman"/>
          <w:b w:val="0"/>
          <w:spacing w:val="0"/>
          <w:sz w:val="20"/>
          <w:lang w:val="fr-CA"/>
        </w:rPr>
        <w:t>DE LA mUNICIPALITÉ DE PORT-DANIEL–GASCONS</w:t>
      </w:r>
    </w:p>
    <w:p w14:paraId="5E86119A" w14:textId="2075AB92" w:rsidR="002F1942" w:rsidRPr="00CA4091" w:rsidRDefault="002F1942" w:rsidP="00FC2EAC">
      <w:pPr>
        <w:pStyle w:val="DocumentLabel"/>
        <w:jc w:val="left"/>
        <w:rPr>
          <w:rFonts w:ascii="Times New Roman" w:hAnsi="Times New Roman"/>
          <w:b w:val="0"/>
          <w:spacing w:val="0"/>
          <w:sz w:val="20"/>
          <w:lang w:val="fr-CA"/>
        </w:rPr>
      </w:pPr>
      <w:r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>date:</w:t>
      </w:r>
      <w:r w:rsidR="001B3C4C" w:rsidRPr="00CA4091">
        <w:rPr>
          <w:rFonts w:ascii="Times New Roman" w:hAnsi="Times New Roman"/>
          <w:spacing w:val="0"/>
          <w:sz w:val="20"/>
          <w:lang w:val="fr-CA"/>
        </w:rPr>
        <w:tab/>
      </w:r>
      <w:r w:rsidR="006E3113" w:rsidRPr="00CA4091">
        <w:rPr>
          <w:rFonts w:ascii="Times New Roman" w:hAnsi="Times New Roman"/>
          <w:spacing w:val="0"/>
          <w:sz w:val="20"/>
          <w:lang w:val="fr-CA"/>
        </w:rPr>
        <w:t xml:space="preserve"> </w:t>
      </w:r>
      <w:r w:rsidR="0066679E">
        <w:rPr>
          <w:rFonts w:ascii="Times New Roman" w:hAnsi="Times New Roman"/>
          <w:b w:val="0"/>
          <w:bCs/>
          <w:spacing w:val="0"/>
          <w:sz w:val="20"/>
          <w:lang w:val="fr-CA"/>
        </w:rPr>
        <w:t>Mardi, 10 février 2026</w:t>
      </w:r>
    </w:p>
    <w:p w14:paraId="24E901CD" w14:textId="28CBCC59" w:rsidR="00CA4091" w:rsidRPr="00CA4091" w:rsidRDefault="00D43590" w:rsidP="00CA4091">
      <w:pPr>
        <w:pStyle w:val="DocumentLabel"/>
        <w:spacing w:after="0"/>
        <w:jc w:val="left"/>
        <w:rPr>
          <w:rFonts w:ascii="Times New Roman" w:hAnsi="Times New Roman"/>
          <w:b w:val="0"/>
          <w:spacing w:val="0"/>
          <w:sz w:val="20"/>
          <w:lang w:val="fr-CA"/>
        </w:rPr>
      </w:pPr>
      <w:r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 xml:space="preserve">HEURE :  </w:t>
      </w:r>
      <w:r w:rsidR="00EA0B07"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 xml:space="preserve">  </w:t>
      </w:r>
      <w:r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>1</w:t>
      </w:r>
      <w:r w:rsidR="00993BC3"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>9H00</w:t>
      </w:r>
      <w:r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 xml:space="preserve">                                          </w:t>
      </w:r>
      <w:r w:rsidR="00C62A7F" w:rsidRPr="00CA4091">
        <w:rPr>
          <w:rStyle w:val="MessageHeaderLabel"/>
          <w:rFonts w:ascii="Times New Roman" w:hAnsi="Times New Roman"/>
          <w:spacing w:val="0"/>
          <w:sz w:val="20"/>
          <w:lang w:val="fr-CA"/>
        </w:rPr>
        <w:t xml:space="preserve"> </w:t>
      </w:r>
    </w:p>
    <w:p w14:paraId="2FC32F3F" w14:textId="6D97493C" w:rsidR="00296198" w:rsidRPr="00CA4091" w:rsidRDefault="006223B8" w:rsidP="00BE5884">
      <w:pPr>
        <w:pStyle w:val="Corpsdetexte"/>
        <w:spacing w:after="120" w:line="276" w:lineRule="auto"/>
        <w:ind w:left="567" w:firstLine="0"/>
        <w:jc w:val="center"/>
        <w:rPr>
          <w:rStyle w:val="MessageHeaderLabel"/>
          <w:rFonts w:ascii="Times New Roman" w:hAnsi="Times New Roman"/>
          <w:b w:val="0"/>
          <w:caps/>
          <w:sz w:val="16"/>
          <w:szCs w:val="16"/>
        </w:rPr>
      </w:pPr>
      <w:r w:rsidRPr="00CA4091">
        <w:rPr>
          <w:rStyle w:val="MessageHeaderLabel"/>
          <w:rFonts w:ascii="Times New Roman" w:hAnsi="Times New Roman"/>
          <w:b w:val="0"/>
          <w:caps/>
          <w:sz w:val="16"/>
          <w:szCs w:val="16"/>
        </w:rPr>
        <w:t>ORDRE DU JOUR</w:t>
      </w:r>
      <w:bookmarkStart w:id="0" w:name="_Hlk127170427"/>
    </w:p>
    <w:p w14:paraId="0A488F56" w14:textId="6736ACB3" w:rsidR="00CA4091" w:rsidRPr="0066679E" w:rsidRDefault="0066679E" w:rsidP="0066679E">
      <w:pPr>
        <w:widowControl w:val="0"/>
        <w:tabs>
          <w:tab w:val="left" w:pos="2300"/>
        </w:tabs>
        <w:autoSpaceDE w:val="0"/>
        <w:autoSpaceDN w:val="0"/>
        <w:spacing w:before="19"/>
        <w:rPr>
          <w:sz w:val="20"/>
        </w:rPr>
      </w:pPr>
      <w:r w:rsidRPr="0066679E">
        <w:drawing>
          <wp:inline distT="0" distB="0" distL="0" distR="0" wp14:anchorId="2524A45B" wp14:editId="40FDE493">
            <wp:extent cx="5486400" cy="5824220"/>
            <wp:effectExtent l="0" t="0" r="0" b="0"/>
            <wp:docPr id="4270004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82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679E">
        <w:rPr>
          <w:sz w:val="20"/>
        </w:rPr>
        <w:t xml:space="preserve"> </w:t>
      </w:r>
    </w:p>
    <w:p w14:paraId="1400976E" w14:textId="77777777" w:rsidR="00CA4091" w:rsidRPr="00CA4091" w:rsidRDefault="00CA4091" w:rsidP="00CA4091">
      <w:pPr>
        <w:tabs>
          <w:tab w:val="left" w:pos="2300"/>
        </w:tabs>
        <w:spacing w:before="18"/>
        <w:ind w:right="375"/>
        <w:rPr>
          <w:sz w:val="20"/>
        </w:rPr>
      </w:pPr>
    </w:p>
    <w:p w14:paraId="20EB48D7" w14:textId="77777777" w:rsidR="00CA4091" w:rsidRPr="00CA4091" w:rsidRDefault="00CA4091" w:rsidP="00CA4091">
      <w:pPr>
        <w:tabs>
          <w:tab w:val="left" w:pos="2300"/>
        </w:tabs>
        <w:spacing w:before="18"/>
        <w:ind w:right="375"/>
        <w:rPr>
          <w:sz w:val="20"/>
        </w:rPr>
      </w:pPr>
    </w:p>
    <w:p w14:paraId="21B28796" w14:textId="77777777" w:rsidR="00CA4091" w:rsidRPr="0066679E" w:rsidRDefault="00CA4091" w:rsidP="00CA4091">
      <w:pPr>
        <w:tabs>
          <w:tab w:val="left" w:pos="2300"/>
        </w:tabs>
        <w:spacing w:before="18"/>
        <w:ind w:right="375"/>
        <w:rPr>
          <w:sz w:val="28"/>
          <w:szCs w:val="28"/>
        </w:rPr>
      </w:pPr>
      <w:r w:rsidRPr="0066679E">
        <w:rPr>
          <w:sz w:val="28"/>
          <w:szCs w:val="28"/>
        </w:rPr>
        <w:t>Yan Ritchie,</w:t>
      </w:r>
    </w:p>
    <w:p w14:paraId="2B309760" w14:textId="4E7D5DA9" w:rsidR="00CA4091" w:rsidRPr="0066679E" w:rsidRDefault="00CA4091" w:rsidP="00CA4091">
      <w:pPr>
        <w:tabs>
          <w:tab w:val="left" w:pos="2300"/>
        </w:tabs>
        <w:spacing w:before="18"/>
        <w:ind w:right="375"/>
        <w:rPr>
          <w:sz w:val="28"/>
          <w:szCs w:val="28"/>
        </w:rPr>
        <w:sectPr w:rsidR="00CA4091" w:rsidRPr="0066679E" w:rsidSect="00CA4091">
          <w:pgSz w:w="12240" w:h="15840" w:code="1"/>
          <w:pgMar w:top="500" w:right="0" w:bottom="31" w:left="1800" w:header="720" w:footer="720" w:gutter="0"/>
          <w:cols w:space="720"/>
          <w:docGrid w:linePitch="299"/>
        </w:sectPr>
      </w:pPr>
      <w:r w:rsidRPr="0066679E">
        <w:rPr>
          <w:sz w:val="28"/>
          <w:szCs w:val="28"/>
        </w:rPr>
        <w:t>Directeur général et greffier-trésorier</w:t>
      </w:r>
    </w:p>
    <w:bookmarkEnd w:id="0"/>
    <w:p w14:paraId="7C7D7DE9" w14:textId="77777777" w:rsidR="00300387" w:rsidRPr="00176905" w:rsidRDefault="00300387" w:rsidP="00D92DBD">
      <w:pPr>
        <w:tabs>
          <w:tab w:val="num" w:pos="709"/>
        </w:tabs>
        <w:jc w:val="both"/>
        <w:rPr>
          <w:rFonts w:ascii="Times New Roman" w:hAnsi="Times New Roman"/>
          <w:sz w:val="24"/>
          <w:szCs w:val="24"/>
        </w:rPr>
      </w:pPr>
    </w:p>
    <w:sectPr w:rsidR="00300387" w:rsidRPr="00176905" w:rsidSect="007426FC">
      <w:footerReference w:type="even" r:id="rId9"/>
      <w:footerReference w:type="default" r:id="rId10"/>
      <w:footnotePr>
        <w:numRestart w:val="eachPage"/>
      </w:footnotePr>
      <w:pgSz w:w="12240" w:h="15840" w:code="1"/>
      <w:pgMar w:top="426" w:right="1608" w:bottom="0" w:left="1191" w:header="958" w:footer="958" w:gutter="0"/>
      <w:paperSrc w:first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9CE23" w14:textId="77777777" w:rsidR="008A0800" w:rsidRDefault="008A0800">
      <w:r>
        <w:separator/>
      </w:r>
    </w:p>
  </w:endnote>
  <w:endnote w:type="continuationSeparator" w:id="0">
    <w:p w14:paraId="442F95A7" w14:textId="77777777" w:rsidR="008A0800" w:rsidRDefault="008A0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DF8B2" w14:textId="77777777" w:rsidR="008A0800" w:rsidRDefault="00307D25">
    <w:pPr>
      <w:pStyle w:val="Pieddepage"/>
      <w:framePr w:wrap="around" w:vAnchor="text" w:hAnchor="margin" w:xAlign="center" w:y="1"/>
      <w:rPr>
        <w:rStyle w:val="Numrodepage"/>
        <w:sz w:val="17"/>
      </w:rPr>
    </w:pPr>
    <w:r>
      <w:rPr>
        <w:rStyle w:val="Numrodepage"/>
        <w:sz w:val="17"/>
      </w:rPr>
      <w:fldChar w:fldCharType="begin"/>
    </w:r>
    <w:r w:rsidR="008A0800">
      <w:rPr>
        <w:rStyle w:val="Numrodepage"/>
        <w:sz w:val="17"/>
      </w:rPr>
      <w:instrText xml:space="preserve">PAGE  </w:instrText>
    </w:r>
    <w:r>
      <w:rPr>
        <w:rStyle w:val="Numrodepage"/>
        <w:sz w:val="17"/>
      </w:rPr>
      <w:fldChar w:fldCharType="separate"/>
    </w:r>
    <w:r w:rsidR="008A0800">
      <w:rPr>
        <w:rStyle w:val="Numrodepage"/>
        <w:noProof/>
        <w:sz w:val="17"/>
      </w:rPr>
      <w:t>2</w:t>
    </w:r>
    <w:r>
      <w:rPr>
        <w:rStyle w:val="Numrodepage"/>
        <w:sz w:val="17"/>
      </w:rPr>
      <w:fldChar w:fldCharType="end"/>
    </w:r>
  </w:p>
  <w:p w14:paraId="433AB97A" w14:textId="77777777" w:rsidR="008A0800" w:rsidRDefault="008A0800">
    <w:pPr>
      <w:pStyle w:val="Pieddepage"/>
      <w:rPr>
        <w:sz w:val="17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705AB" w14:textId="77777777" w:rsidR="008A0800" w:rsidRDefault="00307D25">
    <w:pPr>
      <w:pStyle w:val="Pieddepage"/>
      <w:pBdr>
        <w:top w:val="single" w:sz="6" w:space="2" w:color="auto"/>
      </w:pBdr>
      <w:ind w:left="4080" w:right="4080"/>
      <w:rPr>
        <w:sz w:val="17"/>
      </w:rPr>
    </w:pPr>
    <w:r>
      <w:rPr>
        <w:rStyle w:val="Numrodepage"/>
        <w:sz w:val="17"/>
      </w:rPr>
      <w:fldChar w:fldCharType="begin"/>
    </w:r>
    <w:r w:rsidR="008A0800">
      <w:rPr>
        <w:rStyle w:val="Numrodepage"/>
        <w:sz w:val="17"/>
      </w:rPr>
      <w:instrText xml:space="preserve"> PAGE </w:instrText>
    </w:r>
    <w:r>
      <w:rPr>
        <w:rStyle w:val="Numrodepage"/>
        <w:sz w:val="17"/>
      </w:rPr>
      <w:fldChar w:fldCharType="separate"/>
    </w:r>
    <w:r w:rsidR="005E633A">
      <w:rPr>
        <w:rStyle w:val="Numrodepage"/>
        <w:noProof/>
        <w:sz w:val="17"/>
      </w:rPr>
      <w:t>2</w:t>
    </w:r>
    <w:r>
      <w:rPr>
        <w:rStyle w:val="Numrodepage"/>
        <w:sz w:val="1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F6B01" w14:textId="77777777" w:rsidR="008A0800" w:rsidRDefault="008A0800">
      <w:r>
        <w:separator/>
      </w:r>
    </w:p>
  </w:footnote>
  <w:footnote w:type="continuationSeparator" w:id="0">
    <w:p w14:paraId="50FAB73F" w14:textId="77777777" w:rsidR="008A0800" w:rsidRDefault="008A0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C3228"/>
    <w:multiLevelType w:val="hybridMultilevel"/>
    <w:tmpl w:val="4D4CEFBE"/>
    <w:lvl w:ilvl="0" w:tplc="2E34E3CA">
      <w:start w:val="1"/>
      <w:numFmt w:val="bullet"/>
      <w:lvlText w:val="-"/>
      <w:lvlJc w:val="left"/>
      <w:pPr>
        <w:ind w:left="143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023019D6"/>
    <w:multiLevelType w:val="hybridMultilevel"/>
    <w:tmpl w:val="757EC674"/>
    <w:lvl w:ilvl="0" w:tplc="DADA5D6C">
      <w:start w:val="2"/>
      <w:numFmt w:val="decimalZero"/>
      <w:lvlText w:val="%1"/>
      <w:lvlJc w:val="left"/>
      <w:pPr>
        <w:ind w:left="107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647" w:hanging="360"/>
      </w:pPr>
    </w:lvl>
    <w:lvl w:ilvl="2" w:tplc="0C0C001B" w:tentative="1">
      <w:start w:val="1"/>
      <w:numFmt w:val="lowerRoman"/>
      <w:lvlText w:val="%3."/>
      <w:lvlJc w:val="right"/>
      <w:pPr>
        <w:ind w:left="2367" w:hanging="180"/>
      </w:pPr>
    </w:lvl>
    <w:lvl w:ilvl="3" w:tplc="0C0C000F" w:tentative="1">
      <w:start w:val="1"/>
      <w:numFmt w:val="decimal"/>
      <w:lvlText w:val="%4."/>
      <w:lvlJc w:val="left"/>
      <w:pPr>
        <w:ind w:left="3087" w:hanging="360"/>
      </w:pPr>
    </w:lvl>
    <w:lvl w:ilvl="4" w:tplc="0C0C0019" w:tentative="1">
      <w:start w:val="1"/>
      <w:numFmt w:val="lowerLetter"/>
      <w:lvlText w:val="%5."/>
      <w:lvlJc w:val="left"/>
      <w:pPr>
        <w:ind w:left="3807" w:hanging="360"/>
      </w:pPr>
    </w:lvl>
    <w:lvl w:ilvl="5" w:tplc="0C0C001B" w:tentative="1">
      <w:start w:val="1"/>
      <w:numFmt w:val="lowerRoman"/>
      <w:lvlText w:val="%6."/>
      <w:lvlJc w:val="right"/>
      <w:pPr>
        <w:ind w:left="4527" w:hanging="180"/>
      </w:pPr>
    </w:lvl>
    <w:lvl w:ilvl="6" w:tplc="0C0C000F" w:tentative="1">
      <w:start w:val="1"/>
      <w:numFmt w:val="decimal"/>
      <w:lvlText w:val="%7."/>
      <w:lvlJc w:val="left"/>
      <w:pPr>
        <w:ind w:left="5247" w:hanging="360"/>
      </w:pPr>
    </w:lvl>
    <w:lvl w:ilvl="7" w:tplc="0C0C0019" w:tentative="1">
      <w:start w:val="1"/>
      <w:numFmt w:val="lowerLetter"/>
      <w:lvlText w:val="%8."/>
      <w:lvlJc w:val="left"/>
      <w:pPr>
        <w:ind w:left="5967" w:hanging="360"/>
      </w:pPr>
    </w:lvl>
    <w:lvl w:ilvl="8" w:tplc="0C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29A7001"/>
    <w:multiLevelType w:val="hybridMultilevel"/>
    <w:tmpl w:val="6CEE60E8"/>
    <w:lvl w:ilvl="0" w:tplc="8420331E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3" w15:restartNumberingAfterBreak="0">
    <w:nsid w:val="0F2B1B52"/>
    <w:multiLevelType w:val="hybridMultilevel"/>
    <w:tmpl w:val="D9902418"/>
    <w:lvl w:ilvl="0" w:tplc="B680EF0A">
      <w:start w:val="1"/>
      <w:numFmt w:val="lowerLetter"/>
      <w:lvlText w:val="%1)"/>
      <w:lvlJc w:val="left"/>
      <w:pPr>
        <w:ind w:left="2815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3535" w:hanging="360"/>
      </w:pPr>
    </w:lvl>
    <w:lvl w:ilvl="2" w:tplc="0C0C001B" w:tentative="1">
      <w:start w:val="1"/>
      <w:numFmt w:val="lowerRoman"/>
      <w:lvlText w:val="%3."/>
      <w:lvlJc w:val="right"/>
      <w:pPr>
        <w:ind w:left="4255" w:hanging="180"/>
      </w:pPr>
    </w:lvl>
    <w:lvl w:ilvl="3" w:tplc="0C0C000F" w:tentative="1">
      <w:start w:val="1"/>
      <w:numFmt w:val="decimal"/>
      <w:lvlText w:val="%4."/>
      <w:lvlJc w:val="left"/>
      <w:pPr>
        <w:ind w:left="4975" w:hanging="360"/>
      </w:pPr>
    </w:lvl>
    <w:lvl w:ilvl="4" w:tplc="0C0C0019" w:tentative="1">
      <w:start w:val="1"/>
      <w:numFmt w:val="lowerLetter"/>
      <w:lvlText w:val="%5."/>
      <w:lvlJc w:val="left"/>
      <w:pPr>
        <w:ind w:left="5695" w:hanging="360"/>
      </w:pPr>
    </w:lvl>
    <w:lvl w:ilvl="5" w:tplc="0C0C001B" w:tentative="1">
      <w:start w:val="1"/>
      <w:numFmt w:val="lowerRoman"/>
      <w:lvlText w:val="%6."/>
      <w:lvlJc w:val="right"/>
      <w:pPr>
        <w:ind w:left="6415" w:hanging="180"/>
      </w:pPr>
    </w:lvl>
    <w:lvl w:ilvl="6" w:tplc="0C0C000F" w:tentative="1">
      <w:start w:val="1"/>
      <w:numFmt w:val="decimal"/>
      <w:lvlText w:val="%7."/>
      <w:lvlJc w:val="left"/>
      <w:pPr>
        <w:ind w:left="7135" w:hanging="360"/>
      </w:pPr>
    </w:lvl>
    <w:lvl w:ilvl="7" w:tplc="0C0C0019" w:tentative="1">
      <w:start w:val="1"/>
      <w:numFmt w:val="lowerLetter"/>
      <w:lvlText w:val="%8."/>
      <w:lvlJc w:val="left"/>
      <w:pPr>
        <w:ind w:left="7855" w:hanging="360"/>
      </w:pPr>
    </w:lvl>
    <w:lvl w:ilvl="8" w:tplc="0C0C001B" w:tentative="1">
      <w:start w:val="1"/>
      <w:numFmt w:val="lowerRoman"/>
      <w:lvlText w:val="%9."/>
      <w:lvlJc w:val="right"/>
      <w:pPr>
        <w:ind w:left="8575" w:hanging="180"/>
      </w:pPr>
    </w:lvl>
  </w:abstractNum>
  <w:abstractNum w:abstractNumId="4" w15:restartNumberingAfterBreak="0">
    <w:nsid w:val="0F741094"/>
    <w:multiLevelType w:val="hybridMultilevel"/>
    <w:tmpl w:val="9DF2CF18"/>
    <w:lvl w:ilvl="0" w:tplc="D20CD14A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" w15:restartNumberingAfterBreak="0">
    <w:nsid w:val="12113E87"/>
    <w:multiLevelType w:val="hybridMultilevel"/>
    <w:tmpl w:val="F14C81EE"/>
    <w:lvl w:ilvl="0" w:tplc="0C0C000F">
      <w:start w:val="1"/>
      <w:numFmt w:val="decimal"/>
      <w:lvlText w:val="%1."/>
      <w:lvlJc w:val="left"/>
      <w:pPr>
        <w:ind w:left="2502" w:hanging="360"/>
      </w:pPr>
    </w:lvl>
    <w:lvl w:ilvl="1" w:tplc="0C0C0019" w:tentative="1">
      <w:start w:val="1"/>
      <w:numFmt w:val="lowerLetter"/>
      <w:lvlText w:val="%2."/>
      <w:lvlJc w:val="left"/>
      <w:pPr>
        <w:ind w:left="3222" w:hanging="360"/>
      </w:pPr>
    </w:lvl>
    <w:lvl w:ilvl="2" w:tplc="0C0C001B" w:tentative="1">
      <w:start w:val="1"/>
      <w:numFmt w:val="lowerRoman"/>
      <w:lvlText w:val="%3."/>
      <w:lvlJc w:val="right"/>
      <w:pPr>
        <w:ind w:left="3942" w:hanging="180"/>
      </w:pPr>
    </w:lvl>
    <w:lvl w:ilvl="3" w:tplc="0C0C000F" w:tentative="1">
      <w:start w:val="1"/>
      <w:numFmt w:val="decimal"/>
      <w:lvlText w:val="%4."/>
      <w:lvlJc w:val="left"/>
      <w:pPr>
        <w:ind w:left="4662" w:hanging="360"/>
      </w:pPr>
    </w:lvl>
    <w:lvl w:ilvl="4" w:tplc="0C0C0019" w:tentative="1">
      <w:start w:val="1"/>
      <w:numFmt w:val="lowerLetter"/>
      <w:lvlText w:val="%5."/>
      <w:lvlJc w:val="left"/>
      <w:pPr>
        <w:ind w:left="5382" w:hanging="360"/>
      </w:pPr>
    </w:lvl>
    <w:lvl w:ilvl="5" w:tplc="0C0C001B" w:tentative="1">
      <w:start w:val="1"/>
      <w:numFmt w:val="lowerRoman"/>
      <w:lvlText w:val="%6."/>
      <w:lvlJc w:val="right"/>
      <w:pPr>
        <w:ind w:left="6102" w:hanging="180"/>
      </w:pPr>
    </w:lvl>
    <w:lvl w:ilvl="6" w:tplc="0C0C000F" w:tentative="1">
      <w:start w:val="1"/>
      <w:numFmt w:val="decimal"/>
      <w:lvlText w:val="%7."/>
      <w:lvlJc w:val="left"/>
      <w:pPr>
        <w:ind w:left="6822" w:hanging="360"/>
      </w:pPr>
    </w:lvl>
    <w:lvl w:ilvl="7" w:tplc="0C0C0019" w:tentative="1">
      <w:start w:val="1"/>
      <w:numFmt w:val="lowerLetter"/>
      <w:lvlText w:val="%8."/>
      <w:lvlJc w:val="left"/>
      <w:pPr>
        <w:ind w:left="7542" w:hanging="360"/>
      </w:pPr>
    </w:lvl>
    <w:lvl w:ilvl="8" w:tplc="0C0C001B" w:tentative="1">
      <w:start w:val="1"/>
      <w:numFmt w:val="lowerRoman"/>
      <w:lvlText w:val="%9."/>
      <w:lvlJc w:val="right"/>
      <w:pPr>
        <w:ind w:left="8262" w:hanging="180"/>
      </w:pPr>
    </w:lvl>
  </w:abstractNum>
  <w:abstractNum w:abstractNumId="6" w15:restartNumberingAfterBreak="0">
    <w:nsid w:val="12AD2CEC"/>
    <w:multiLevelType w:val="hybridMultilevel"/>
    <w:tmpl w:val="24704934"/>
    <w:lvl w:ilvl="0" w:tplc="D6B8F3D0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1484366C"/>
    <w:multiLevelType w:val="hybridMultilevel"/>
    <w:tmpl w:val="2CC01CBC"/>
    <w:lvl w:ilvl="0" w:tplc="2A0098B0">
      <w:start w:val="1"/>
      <w:numFmt w:val="decimal"/>
      <w:lvlText w:val="%1."/>
      <w:lvlJc w:val="left"/>
      <w:pPr>
        <w:ind w:left="2705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3425" w:hanging="360"/>
      </w:pPr>
    </w:lvl>
    <w:lvl w:ilvl="2" w:tplc="0C0C001B" w:tentative="1">
      <w:start w:val="1"/>
      <w:numFmt w:val="lowerRoman"/>
      <w:lvlText w:val="%3."/>
      <w:lvlJc w:val="right"/>
      <w:pPr>
        <w:ind w:left="4145" w:hanging="180"/>
      </w:pPr>
    </w:lvl>
    <w:lvl w:ilvl="3" w:tplc="0C0C000F" w:tentative="1">
      <w:start w:val="1"/>
      <w:numFmt w:val="decimal"/>
      <w:lvlText w:val="%4."/>
      <w:lvlJc w:val="left"/>
      <w:pPr>
        <w:ind w:left="4865" w:hanging="360"/>
      </w:pPr>
    </w:lvl>
    <w:lvl w:ilvl="4" w:tplc="0C0C0019" w:tentative="1">
      <w:start w:val="1"/>
      <w:numFmt w:val="lowerLetter"/>
      <w:lvlText w:val="%5."/>
      <w:lvlJc w:val="left"/>
      <w:pPr>
        <w:ind w:left="5585" w:hanging="360"/>
      </w:pPr>
    </w:lvl>
    <w:lvl w:ilvl="5" w:tplc="0C0C001B" w:tentative="1">
      <w:start w:val="1"/>
      <w:numFmt w:val="lowerRoman"/>
      <w:lvlText w:val="%6."/>
      <w:lvlJc w:val="right"/>
      <w:pPr>
        <w:ind w:left="6305" w:hanging="180"/>
      </w:pPr>
    </w:lvl>
    <w:lvl w:ilvl="6" w:tplc="0C0C000F" w:tentative="1">
      <w:start w:val="1"/>
      <w:numFmt w:val="decimal"/>
      <w:lvlText w:val="%7."/>
      <w:lvlJc w:val="left"/>
      <w:pPr>
        <w:ind w:left="7025" w:hanging="360"/>
      </w:pPr>
    </w:lvl>
    <w:lvl w:ilvl="7" w:tplc="0C0C0019" w:tentative="1">
      <w:start w:val="1"/>
      <w:numFmt w:val="lowerLetter"/>
      <w:lvlText w:val="%8."/>
      <w:lvlJc w:val="left"/>
      <w:pPr>
        <w:ind w:left="7745" w:hanging="360"/>
      </w:pPr>
    </w:lvl>
    <w:lvl w:ilvl="8" w:tplc="0C0C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8" w15:restartNumberingAfterBreak="0">
    <w:nsid w:val="16FD0EA5"/>
    <w:multiLevelType w:val="hybridMultilevel"/>
    <w:tmpl w:val="265AC23A"/>
    <w:lvl w:ilvl="0" w:tplc="0C0C000F">
      <w:start w:val="1"/>
      <w:numFmt w:val="decimal"/>
      <w:lvlText w:val="%1."/>
      <w:lvlJc w:val="left"/>
      <w:pPr>
        <w:ind w:left="1429" w:hanging="360"/>
      </w:pPr>
    </w:lvl>
    <w:lvl w:ilvl="1" w:tplc="0C0C0019" w:tentative="1">
      <w:start w:val="1"/>
      <w:numFmt w:val="lowerLetter"/>
      <w:lvlText w:val="%2."/>
      <w:lvlJc w:val="left"/>
      <w:pPr>
        <w:ind w:left="2149" w:hanging="360"/>
      </w:pPr>
    </w:lvl>
    <w:lvl w:ilvl="2" w:tplc="0C0C001B" w:tentative="1">
      <w:start w:val="1"/>
      <w:numFmt w:val="lowerRoman"/>
      <w:lvlText w:val="%3."/>
      <w:lvlJc w:val="right"/>
      <w:pPr>
        <w:ind w:left="2869" w:hanging="180"/>
      </w:pPr>
    </w:lvl>
    <w:lvl w:ilvl="3" w:tplc="0C0C000F" w:tentative="1">
      <w:start w:val="1"/>
      <w:numFmt w:val="decimal"/>
      <w:lvlText w:val="%4."/>
      <w:lvlJc w:val="left"/>
      <w:pPr>
        <w:ind w:left="3589" w:hanging="360"/>
      </w:pPr>
    </w:lvl>
    <w:lvl w:ilvl="4" w:tplc="0C0C0019" w:tentative="1">
      <w:start w:val="1"/>
      <w:numFmt w:val="lowerLetter"/>
      <w:lvlText w:val="%5."/>
      <w:lvlJc w:val="left"/>
      <w:pPr>
        <w:ind w:left="4309" w:hanging="360"/>
      </w:pPr>
    </w:lvl>
    <w:lvl w:ilvl="5" w:tplc="0C0C001B" w:tentative="1">
      <w:start w:val="1"/>
      <w:numFmt w:val="lowerRoman"/>
      <w:lvlText w:val="%6."/>
      <w:lvlJc w:val="right"/>
      <w:pPr>
        <w:ind w:left="5029" w:hanging="180"/>
      </w:pPr>
    </w:lvl>
    <w:lvl w:ilvl="6" w:tplc="0C0C000F" w:tentative="1">
      <w:start w:val="1"/>
      <w:numFmt w:val="decimal"/>
      <w:lvlText w:val="%7."/>
      <w:lvlJc w:val="left"/>
      <w:pPr>
        <w:ind w:left="5749" w:hanging="360"/>
      </w:pPr>
    </w:lvl>
    <w:lvl w:ilvl="7" w:tplc="0C0C0019" w:tentative="1">
      <w:start w:val="1"/>
      <w:numFmt w:val="lowerLetter"/>
      <w:lvlText w:val="%8."/>
      <w:lvlJc w:val="left"/>
      <w:pPr>
        <w:ind w:left="6469" w:hanging="360"/>
      </w:pPr>
    </w:lvl>
    <w:lvl w:ilvl="8" w:tplc="0C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7431A67"/>
    <w:multiLevelType w:val="hybridMultilevel"/>
    <w:tmpl w:val="54406BE2"/>
    <w:lvl w:ilvl="0" w:tplc="7C624C1C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1FEE30EF"/>
    <w:multiLevelType w:val="hybridMultilevel"/>
    <w:tmpl w:val="265AC23A"/>
    <w:lvl w:ilvl="0" w:tplc="0C0C000F">
      <w:start w:val="1"/>
      <w:numFmt w:val="decimal"/>
      <w:lvlText w:val="%1."/>
      <w:lvlJc w:val="left"/>
      <w:pPr>
        <w:ind w:left="1429" w:hanging="360"/>
      </w:pPr>
    </w:lvl>
    <w:lvl w:ilvl="1" w:tplc="0C0C0019" w:tentative="1">
      <w:start w:val="1"/>
      <w:numFmt w:val="lowerLetter"/>
      <w:lvlText w:val="%2."/>
      <w:lvlJc w:val="left"/>
      <w:pPr>
        <w:ind w:left="2149" w:hanging="360"/>
      </w:pPr>
    </w:lvl>
    <w:lvl w:ilvl="2" w:tplc="0C0C001B" w:tentative="1">
      <w:start w:val="1"/>
      <w:numFmt w:val="lowerRoman"/>
      <w:lvlText w:val="%3."/>
      <w:lvlJc w:val="right"/>
      <w:pPr>
        <w:ind w:left="2869" w:hanging="180"/>
      </w:pPr>
    </w:lvl>
    <w:lvl w:ilvl="3" w:tplc="0C0C000F" w:tentative="1">
      <w:start w:val="1"/>
      <w:numFmt w:val="decimal"/>
      <w:lvlText w:val="%4."/>
      <w:lvlJc w:val="left"/>
      <w:pPr>
        <w:ind w:left="3589" w:hanging="360"/>
      </w:pPr>
    </w:lvl>
    <w:lvl w:ilvl="4" w:tplc="0C0C0019" w:tentative="1">
      <w:start w:val="1"/>
      <w:numFmt w:val="lowerLetter"/>
      <w:lvlText w:val="%5."/>
      <w:lvlJc w:val="left"/>
      <w:pPr>
        <w:ind w:left="4309" w:hanging="360"/>
      </w:pPr>
    </w:lvl>
    <w:lvl w:ilvl="5" w:tplc="0C0C001B" w:tentative="1">
      <w:start w:val="1"/>
      <w:numFmt w:val="lowerRoman"/>
      <w:lvlText w:val="%6."/>
      <w:lvlJc w:val="right"/>
      <w:pPr>
        <w:ind w:left="5029" w:hanging="180"/>
      </w:pPr>
    </w:lvl>
    <w:lvl w:ilvl="6" w:tplc="0C0C000F" w:tentative="1">
      <w:start w:val="1"/>
      <w:numFmt w:val="decimal"/>
      <w:lvlText w:val="%7."/>
      <w:lvlJc w:val="left"/>
      <w:pPr>
        <w:ind w:left="5749" w:hanging="360"/>
      </w:pPr>
    </w:lvl>
    <w:lvl w:ilvl="7" w:tplc="0C0C0019" w:tentative="1">
      <w:start w:val="1"/>
      <w:numFmt w:val="lowerLetter"/>
      <w:lvlText w:val="%8."/>
      <w:lvlJc w:val="left"/>
      <w:pPr>
        <w:ind w:left="6469" w:hanging="360"/>
      </w:pPr>
    </w:lvl>
    <w:lvl w:ilvl="8" w:tplc="0C0C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0C55C97"/>
    <w:multiLevelType w:val="hybridMultilevel"/>
    <w:tmpl w:val="44A49B0C"/>
    <w:lvl w:ilvl="0" w:tplc="0C0C000F">
      <w:start w:val="1"/>
      <w:numFmt w:val="decimal"/>
      <w:lvlText w:val="%1."/>
      <w:lvlJc w:val="left"/>
      <w:pPr>
        <w:ind w:left="3272" w:hanging="360"/>
      </w:pPr>
    </w:lvl>
    <w:lvl w:ilvl="1" w:tplc="0C0C0019" w:tentative="1">
      <w:start w:val="1"/>
      <w:numFmt w:val="lowerLetter"/>
      <w:lvlText w:val="%2."/>
      <w:lvlJc w:val="left"/>
      <w:pPr>
        <w:ind w:left="3992" w:hanging="360"/>
      </w:pPr>
    </w:lvl>
    <w:lvl w:ilvl="2" w:tplc="0C0C001B" w:tentative="1">
      <w:start w:val="1"/>
      <w:numFmt w:val="lowerRoman"/>
      <w:lvlText w:val="%3."/>
      <w:lvlJc w:val="right"/>
      <w:pPr>
        <w:ind w:left="4712" w:hanging="180"/>
      </w:pPr>
    </w:lvl>
    <w:lvl w:ilvl="3" w:tplc="0C0C000F" w:tentative="1">
      <w:start w:val="1"/>
      <w:numFmt w:val="decimal"/>
      <w:lvlText w:val="%4."/>
      <w:lvlJc w:val="left"/>
      <w:pPr>
        <w:ind w:left="5432" w:hanging="360"/>
      </w:pPr>
    </w:lvl>
    <w:lvl w:ilvl="4" w:tplc="0C0C0019" w:tentative="1">
      <w:start w:val="1"/>
      <w:numFmt w:val="lowerLetter"/>
      <w:lvlText w:val="%5."/>
      <w:lvlJc w:val="left"/>
      <w:pPr>
        <w:ind w:left="6152" w:hanging="360"/>
      </w:pPr>
    </w:lvl>
    <w:lvl w:ilvl="5" w:tplc="0C0C001B" w:tentative="1">
      <w:start w:val="1"/>
      <w:numFmt w:val="lowerRoman"/>
      <w:lvlText w:val="%6."/>
      <w:lvlJc w:val="right"/>
      <w:pPr>
        <w:ind w:left="6872" w:hanging="180"/>
      </w:pPr>
    </w:lvl>
    <w:lvl w:ilvl="6" w:tplc="0C0C000F" w:tentative="1">
      <w:start w:val="1"/>
      <w:numFmt w:val="decimal"/>
      <w:lvlText w:val="%7."/>
      <w:lvlJc w:val="left"/>
      <w:pPr>
        <w:ind w:left="7592" w:hanging="360"/>
      </w:pPr>
    </w:lvl>
    <w:lvl w:ilvl="7" w:tplc="0C0C0019" w:tentative="1">
      <w:start w:val="1"/>
      <w:numFmt w:val="lowerLetter"/>
      <w:lvlText w:val="%8."/>
      <w:lvlJc w:val="left"/>
      <w:pPr>
        <w:ind w:left="8312" w:hanging="360"/>
      </w:pPr>
    </w:lvl>
    <w:lvl w:ilvl="8" w:tplc="0C0C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12" w15:restartNumberingAfterBreak="0">
    <w:nsid w:val="20CF668D"/>
    <w:multiLevelType w:val="hybridMultilevel"/>
    <w:tmpl w:val="22C422C0"/>
    <w:lvl w:ilvl="0" w:tplc="CECACB76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3" w15:restartNumberingAfterBreak="0">
    <w:nsid w:val="2E4C5595"/>
    <w:multiLevelType w:val="hybridMultilevel"/>
    <w:tmpl w:val="2D322652"/>
    <w:lvl w:ilvl="0" w:tplc="4A4487FA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4" w15:restartNumberingAfterBreak="0">
    <w:nsid w:val="31B47B33"/>
    <w:multiLevelType w:val="hybridMultilevel"/>
    <w:tmpl w:val="CE68EAE2"/>
    <w:lvl w:ilvl="0" w:tplc="C65C3634">
      <w:start w:val="1"/>
      <w:numFmt w:val="bullet"/>
      <w:lvlText w:val="-"/>
      <w:lvlJc w:val="left"/>
      <w:pPr>
        <w:ind w:left="143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 w15:restartNumberingAfterBreak="0">
    <w:nsid w:val="38682501"/>
    <w:multiLevelType w:val="hybridMultilevel"/>
    <w:tmpl w:val="EA6E0A90"/>
    <w:lvl w:ilvl="0" w:tplc="0C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01FCC"/>
    <w:multiLevelType w:val="hybridMultilevel"/>
    <w:tmpl w:val="A0B014CC"/>
    <w:lvl w:ilvl="0" w:tplc="AF82A586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7" w15:restartNumberingAfterBreak="0">
    <w:nsid w:val="3B777B62"/>
    <w:multiLevelType w:val="hybridMultilevel"/>
    <w:tmpl w:val="34DE8D46"/>
    <w:lvl w:ilvl="0" w:tplc="218C5228">
      <w:start w:val="2"/>
      <w:numFmt w:val="lowerLetter"/>
      <w:lvlText w:val="%1)"/>
      <w:lvlJc w:val="left"/>
      <w:pPr>
        <w:ind w:left="28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3540" w:hanging="360"/>
      </w:pPr>
    </w:lvl>
    <w:lvl w:ilvl="2" w:tplc="0C0C001B" w:tentative="1">
      <w:start w:val="1"/>
      <w:numFmt w:val="lowerRoman"/>
      <w:lvlText w:val="%3."/>
      <w:lvlJc w:val="right"/>
      <w:pPr>
        <w:ind w:left="4260" w:hanging="180"/>
      </w:pPr>
    </w:lvl>
    <w:lvl w:ilvl="3" w:tplc="0C0C000F" w:tentative="1">
      <w:start w:val="1"/>
      <w:numFmt w:val="decimal"/>
      <w:lvlText w:val="%4."/>
      <w:lvlJc w:val="left"/>
      <w:pPr>
        <w:ind w:left="4980" w:hanging="360"/>
      </w:pPr>
    </w:lvl>
    <w:lvl w:ilvl="4" w:tplc="0C0C0019" w:tentative="1">
      <w:start w:val="1"/>
      <w:numFmt w:val="lowerLetter"/>
      <w:lvlText w:val="%5."/>
      <w:lvlJc w:val="left"/>
      <w:pPr>
        <w:ind w:left="5700" w:hanging="360"/>
      </w:pPr>
    </w:lvl>
    <w:lvl w:ilvl="5" w:tplc="0C0C001B" w:tentative="1">
      <w:start w:val="1"/>
      <w:numFmt w:val="lowerRoman"/>
      <w:lvlText w:val="%6."/>
      <w:lvlJc w:val="right"/>
      <w:pPr>
        <w:ind w:left="6420" w:hanging="180"/>
      </w:pPr>
    </w:lvl>
    <w:lvl w:ilvl="6" w:tplc="0C0C000F" w:tentative="1">
      <w:start w:val="1"/>
      <w:numFmt w:val="decimal"/>
      <w:lvlText w:val="%7."/>
      <w:lvlJc w:val="left"/>
      <w:pPr>
        <w:ind w:left="7140" w:hanging="360"/>
      </w:pPr>
    </w:lvl>
    <w:lvl w:ilvl="7" w:tplc="0C0C0019" w:tentative="1">
      <w:start w:val="1"/>
      <w:numFmt w:val="lowerLetter"/>
      <w:lvlText w:val="%8."/>
      <w:lvlJc w:val="left"/>
      <w:pPr>
        <w:ind w:left="7860" w:hanging="360"/>
      </w:pPr>
    </w:lvl>
    <w:lvl w:ilvl="8" w:tplc="0C0C001B" w:tentative="1">
      <w:start w:val="1"/>
      <w:numFmt w:val="lowerRoman"/>
      <w:lvlText w:val="%9."/>
      <w:lvlJc w:val="right"/>
      <w:pPr>
        <w:ind w:left="8580" w:hanging="180"/>
      </w:pPr>
    </w:lvl>
  </w:abstractNum>
  <w:abstractNum w:abstractNumId="18" w15:restartNumberingAfterBreak="0">
    <w:nsid w:val="44F825C7"/>
    <w:multiLevelType w:val="hybridMultilevel"/>
    <w:tmpl w:val="F45E61DC"/>
    <w:lvl w:ilvl="0" w:tplc="21D68EC0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150" w:hanging="360"/>
      </w:pPr>
    </w:lvl>
    <w:lvl w:ilvl="2" w:tplc="0C0C001B" w:tentative="1">
      <w:start w:val="1"/>
      <w:numFmt w:val="lowerRoman"/>
      <w:lvlText w:val="%3."/>
      <w:lvlJc w:val="right"/>
      <w:pPr>
        <w:ind w:left="2870" w:hanging="180"/>
      </w:pPr>
    </w:lvl>
    <w:lvl w:ilvl="3" w:tplc="0C0C000F" w:tentative="1">
      <w:start w:val="1"/>
      <w:numFmt w:val="decimal"/>
      <w:lvlText w:val="%4."/>
      <w:lvlJc w:val="left"/>
      <w:pPr>
        <w:ind w:left="3590" w:hanging="360"/>
      </w:pPr>
    </w:lvl>
    <w:lvl w:ilvl="4" w:tplc="0C0C0019" w:tentative="1">
      <w:start w:val="1"/>
      <w:numFmt w:val="lowerLetter"/>
      <w:lvlText w:val="%5."/>
      <w:lvlJc w:val="left"/>
      <w:pPr>
        <w:ind w:left="4310" w:hanging="360"/>
      </w:pPr>
    </w:lvl>
    <w:lvl w:ilvl="5" w:tplc="0C0C001B" w:tentative="1">
      <w:start w:val="1"/>
      <w:numFmt w:val="lowerRoman"/>
      <w:lvlText w:val="%6."/>
      <w:lvlJc w:val="right"/>
      <w:pPr>
        <w:ind w:left="5030" w:hanging="180"/>
      </w:pPr>
    </w:lvl>
    <w:lvl w:ilvl="6" w:tplc="0C0C000F" w:tentative="1">
      <w:start w:val="1"/>
      <w:numFmt w:val="decimal"/>
      <w:lvlText w:val="%7."/>
      <w:lvlJc w:val="left"/>
      <w:pPr>
        <w:ind w:left="5750" w:hanging="360"/>
      </w:pPr>
    </w:lvl>
    <w:lvl w:ilvl="7" w:tplc="0C0C0019" w:tentative="1">
      <w:start w:val="1"/>
      <w:numFmt w:val="lowerLetter"/>
      <w:lvlText w:val="%8."/>
      <w:lvlJc w:val="left"/>
      <w:pPr>
        <w:ind w:left="6470" w:hanging="360"/>
      </w:pPr>
    </w:lvl>
    <w:lvl w:ilvl="8" w:tplc="0C0C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9" w15:restartNumberingAfterBreak="0">
    <w:nsid w:val="490916CA"/>
    <w:multiLevelType w:val="hybridMultilevel"/>
    <w:tmpl w:val="136210D6"/>
    <w:lvl w:ilvl="0" w:tplc="1020D84A">
      <w:start w:val="1"/>
      <w:numFmt w:val="lowerLetter"/>
      <w:lvlText w:val="%1)"/>
      <w:lvlJc w:val="left"/>
      <w:pPr>
        <w:ind w:left="363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4352" w:hanging="360"/>
      </w:pPr>
    </w:lvl>
    <w:lvl w:ilvl="2" w:tplc="0C0C001B" w:tentative="1">
      <w:start w:val="1"/>
      <w:numFmt w:val="lowerRoman"/>
      <w:lvlText w:val="%3."/>
      <w:lvlJc w:val="right"/>
      <w:pPr>
        <w:ind w:left="5072" w:hanging="180"/>
      </w:pPr>
    </w:lvl>
    <w:lvl w:ilvl="3" w:tplc="0C0C000F" w:tentative="1">
      <w:start w:val="1"/>
      <w:numFmt w:val="decimal"/>
      <w:lvlText w:val="%4."/>
      <w:lvlJc w:val="left"/>
      <w:pPr>
        <w:ind w:left="5792" w:hanging="360"/>
      </w:pPr>
    </w:lvl>
    <w:lvl w:ilvl="4" w:tplc="0C0C0019" w:tentative="1">
      <w:start w:val="1"/>
      <w:numFmt w:val="lowerLetter"/>
      <w:lvlText w:val="%5."/>
      <w:lvlJc w:val="left"/>
      <w:pPr>
        <w:ind w:left="6512" w:hanging="360"/>
      </w:pPr>
    </w:lvl>
    <w:lvl w:ilvl="5" w:tplc="0C0C001B" w:tentative="1">
      <w:start w:val="1"/>
      <w:numFmt w:val="lowerRoman"/>
      <w:lvlText w:val="%6."/>
      <w:lvlJc w:val="right"/>
      <w:pPr>
        <w:ind w:left="7232" w:hanging="180"/>
      </w:pPr>
    </w:lvl>
    <w:lvl w:ilvl="6" w:tplc="0C0C000F" w:tentative="1">
      <w:start w:val="1"/>
      <w:numFmt w:val="decimal"/>
      <w:lvlText w:val="%7."/>
      <w:lvlJc w:val="left"/>
      <w:pPr>
        <w:ind w:left="7952" w:hanging="360"/>
      </w:pPr>
    </w:lvl>
    <w:lvl w:ilvl="7" w:tplc="0C0C0019" w:tentative="1">
      <w:start w:val="1"/>
      <w:numFmt w:val="lowerLetter"/>
      <w:lvlText w:val="%8."/>
      <w:lvlJc w:val="left"/>
      <w:pPr>
        <w:ind w:left="8672" w:hanging="360"/>
      </w:pPr>
    </w:lvl>
    <w:lvl w:ilvl="8" w:tplc="0C0C001B" w:tentative="1">
      <w:start w:val="1"/>
      <w:numFmt w:val="lowerRoman"/>
      <w:lvlText w:val="%9."/>
      <w:lvlJc w:val="right"/>
      <w:pPr>
        <w:ind w:left="9392" w:hanging="180"/>
      </w:pPr>
    </w:lvl>
  </w:abstractNum>
  <w:abstractNum w:abstractNumId="20" w15:restartNumberingAfterBreak="0">
    <w:nsid w:val="4C2275AA"/>
    <w:multiLevelType w:val="hybridMultilevel"/>
    <w:tmpl w:val="007617FA"/>
    <w:lvl w:ilvl="0" w:tplc="F4B8C4E4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2856" w:hanging="360"/>
      </w:pPr>
    </w:lvl>
    <w:lvl w:ilvl="2" w:tplc="0C0C001B" w:tentative="1">
      <w:start w:val="1"/>
      <w:numFmt w:val="lowerRoman"/>
      <w:lvlText w:val="%3."/>
      <w:lvlJc w:val="right"/>
      <w:pPr>
        <w:ind w:left="3576" w:hanging="180"/>
      </w:pPr>
    </w:lvl>
    <w:lvl w:ilvl="3" w:tplc="0C0C000F" w:tentative="1">
      <w:start w:val="1"/>
      <w:numFmt w:val="decimal"/>
      <w:lvlText w:val="%4."/>
      <w:lvlJc w:val="left"/>
      <w:pPr>
        <w:ind w:left="4296" w:hanging="360"/>
      </w:pPr>
    </w:lvl>
    <w:lvl w:ilvl="4" w:tplc="0C0C0019" w:tentative="1">
      <w:start w:val="1"/>
      <w:numFmt w:val="lowerLetter"/>
      <w:lvlText w:val="%5."/>
      <w:lvlJc w:val="left"/>
      <w:pPr>
        <w:ind w:left="5016" w:hanging="360"/>
      </w:pPr>
    </w:lvl>
    <w:lvl w:ilvl="5" w:tplc="0C0C001B" w:tentative="1">
      <w:start w:val="1"/>
      <w:numFmt w:val="lowerRoman"/>
      <w:lvlText w:val="%6."/>
      <w:lvlJc w:val="right"/>
      <w:pPr>
        <w:ind w:left="5736" w:hanging="180"/>
      </w:pPr>
    </w:lvl>
    <w:lvl w:ilvl="6" w:tplc="0C0C000F" w:tentative="1">
      <w:start w:val="1"/>
      <w:numFmt w:val="decimal"/>
      <w:lvlText w:val="%7."/>
      <w:lvlJc w:val="left"/>
      <w:pPr>
        <w:ind w:left="6456" w:hanging="360"/>
      </w:pPr>
    </w:lvl>
    <w:lvl w:ilvl="7" w:tplc="0C0C0019" w:tentative="1">
      <w:start w:val="1"/>
      <w:numFmt w:val="lowerLetter"/>
      <w:lvlText w:val="%8."/>
      <w:lvlJc w:val="left"/>
      <w:pPr>
        <w:ind w:left="7176" w:hanging="360"/>
      </w:pPr>
    </w:lvl>
    <w:lvl w:ilvl="8" w:tplc="0C0C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1" w15:restartNumberingAfterBreak="0">
    <w:nsid w:val="4DF61E6F"/>
    <w:multiLevelType w:val="hybridMultilevel"/>
    <w:tmpl w:val="CA3C15E6"/>
    <w:lvl w:ilvl="0" w:tplc="C248F3F6">
      <w:start w:val="1"/>
      <w:numFmt w:val="decimal"/>
      <w:lvlText w:val="%1."/>
      <w:lvlJc w:val="left"/>
      <w:pPr>
        <w:ind w:left="617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6892" w:hanging="360"/>
      </w:pPr>
    </w:lvl>
    <w:lvl w:ilvl="2" w:tplc="0C0C001B" w:tentative="1">
      <w:start w:val="1"/>
      <w:numFmt w:val="lowerRoman"/>
      <w:lvlText w:val="%3."/>
      <w:lvlJc w:val="right"/>
      <w:pPr>
        <w:ind w:left="7612" w:hanging="180"/>
      </w:pPr>
    </w:lvl>
    <w:lvl w:ilvl="3" w:tplc="0C0C000F" w:tentative="1">
      <w:start w:val="1"/>
      <w:numFmt w:val="decimal"/>
      <w:lvlText w:val="%4."/>
      <w:lvlJc w:val="left"/>
      <w:pPr>
        <w:ind w:left="8332" w:hanging="360"/>
      </w:pPr>
    </w:lvl>
    <w:lvl w:ilvl="4" w:tplc="0C0C0019" w:tentative="1">
      <w:start w:val="1"/>
      <w:numFmt w:val="lowerLetter"/>
      <w:lvlText w:val="%5."/>
      <w:lvlJc w:val="left"/>
      <w:pPr>
        <w:ind w:left="9052" w:hanging="360"/>
      </w:pPr>
    </w:lvl>
    <w:lvl w:ilvl="5" w:tplc="0C0C001B" w:tentative="1">
      <w:start w:val="1"/>
      <w:numFmt w:val="lowerRoman"/>
      <w:lvlText w:val="%6."/>
      <w:lvlJc w:val="right"/>
      <w:pPr>
        <w:ind w:left="9772" w:hanging="180"/>
      </w:pPr>
    </w:lvl>
    <w:lvl w:ilvl="6" w:tplc="0C0C000F" w:tentative="1">
      <w:start w:val="1"/>
      <w:numFmt w:val="decimal"/>
      <w:lvlText w:val="%7."/>
      <w:lvlJc w:val="left"/>
      <w:pPr>
        <w:ind w:left="10492" w:hanging="360"/>
      </w:pPr>
    </w:lvl>
    <w:lvl w:ilvl="7" w:tplc="0C0C0019" w:tentative="1">
      <w:start w:val="1"/>
      <w:numFmt w:val="lowerLetter"/>
      <w:lvlText w:val="%8."/>
      <w:lvlJc w:val="left"/>
      <w:pPr>
        <w:ind w:left="11212" w:hanging="360"/>
      </w:pPr>
    </w:lvl>
    <w:lvl w:ilvl="8" w:tplc="0C0C001B" w:tentative="1">
      <w:start w:val="1"/>
      <w:numFmt w:val="lowerRoman"/>
      <w:lvlText w:val="%9."/>
      <w:lvlJc w:val="right"/>
      <w:pPr>
        <w:ind w:left="11932" w:hanging="180"/>
      </w:pPr>
    </w:lvl>
  </w:abstractNum>
  <w:abstractNum w:abstractNumId="22" w15:restartNumberingAfterBreak="0">
    <w:nsid w:val="4F4E2217"/>
    <w:multiLevelType w:val="hybridMultilevel"/>
    <w:tmpl w:val="B802CDA2"/>
    <w:lvl w:ilvl="0" w:tplc="2F80C6EA">
      <w:start w:val="5"/>
      <w:numFmt w:val="bullet"/>
      <w:lvlText w:val="-"/>
      <w:lvlJc w:val="left"/>
      <w:pPr>
        <w:ind w:left="1788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3" w15:restartNumberingAfterBreak="0">
    <w:nsid w:val="551B2E90"/>
    <w:multiLevelType w:val="hybridMultilevel"/>
    <w:tmpl w:val="238289EC"/>
    <w:lvl w:ilvl="0" w:tplc="3F5E75E4">
      <w:start w:val="1"/>
      <w:numFmt w:val="decimalZero"/>
      <w:lvlText w:val="%1"/>
      <w:lvlJc w:val="left"/>
      <w:pPr>
        <w:ind w:left="1069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9" w:hanging="360"/>
      </w:pPr>
    </w:lvl>
    <w:lvl w:ilvl="2" w:tplc="0C0C001B" w:tentative="1">
      <w:start w:val="1"/>
      <w:numFmt w:val="lowerRoman"/>
      <w:lvlText w:val="%3."/>
      <w:lvlJc w:val="right"/>
      <w:pPr>
        <w:ind w:left="2509" w:hanging="180"/>
      </w:pPr>
    </w:lvl>
    <w:lvl w:ilvl="3" w:tplc="0C0C000F" w:tentative="1">
      <w:start w:val="1"/>
      <w:numFmt w:val="decimal"/>
      <w:lvlText w:val="%4."/>
      <w:lvlJc w:val="left"/>
      <w:pPr>
        <w:ind w:left="3229" w:hanging="360"/>
      </w:pPr>
    </w:lvl>
    <w:lvl w:ilvl="4" w:tplc="0C0C0019" w:tentative="1">
      <w:start w:val="1"/>
      <w:numFmt w:val="lowerLetter"/>
      <w:lvlText w:val="%5."/>
      <w:lvlJc w:val="left"/>
      <w:pPr>
        <w:ind w:left="3949" w:hanging="360"/>
      </w:pPr>
    </w:lvl>
    <w:lvl w:ilvl="5" w:tplc="0C0C001B" w:tentative="1">
      <w:start w:val="1"/>
      <w:numFmt w:val="lowerRoman"/>
      <w:lvlText w:val="%6."/>
      <w:lvlJc w:val="right"/>
      <w:pPr>
        <w:ind w:left="4669" w:hanging="180"/>
      </w:pPr>
    </w:lvl>
    <w:lvl w:ilvl="6" w:tplc="0C0C000F" w:tentative="1">
      <w:start w:val="1"/>
      <w:numFmt w:val="decimal"/>
      <w:lvlText w:val="%7."/>
      <w:lvlJc w:val="left"/>
      <w:pPr>
        <w:ind w:left="5389" w:hanging="360"/>
      </w:pPr>
    </w:lvl>
    <w:lvl w:ilvl="7" w:tplc="0C0C0019" w:tentative="1">
      <w:start w:val="1"/>
      <w:numFmt w:val="lowerLetter"/>
      <w:lvlText w:val="%8."/>
      <w:lvlJc w:val="left"/>
      <w:pPr>
        <w:ind w:left="6109" w:hanging="360"/>
      </w:pPr>
    </w:lvl>
    <w:lvl w:ilvl="8" w:tplc="0C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574A0A80"/>
    <w:multiLevelType w:val="hybridMultilevel"/>
    <w:tmpl w:val="006810A8"/>
    <w:lvl w:ilvl="0" w:tplc="57D640DA">
      <w:start w:val="1"/>
      <w:numFmt w:val="decimal"/>
      <w:lvlText w:val="%1."/>
      <w:lvlJc w:val="left"/>
      <w:pPr>
        <w:ind w:left="3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7AD642">
      <w:start w:val="1"/>
      <w:numFmt w:val="lowerLetter"/>
      <w:lvlText w:val="%2"/>
      <w:lvlJc w:val="left"/>
      <w:pPr>
        <w:ind w:left="3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5E6364">
      <w:start w:val="1"/>
      <w:numFmt w:val="lowerRoman"/>
      <w:lvlText w:val="%3"/>
      <w:lvlJc w:val="left"/>
      <w:pPr>
        <w:ind w:left="4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4810BE">
      <w:start w:val="1"/>
      <w:numFmt w:val="decimal"/>
      <w:lvlText w:val="%4"/>
      <w:lvlJc w:val="left"/>
      <w:pPr>
        <w:ind w:left="5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B00A42">
      <w:start w:val="1"/>
      <w:numFmt w:val="lowerLetter"/>
      <w:lvlText w:val="%5"/>
      <w:lvlJc w:val="left"/>
      <w:pPr>
        <w:ind w:left="5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4AC4EC">
      <w:start w:val="1"/>
      <w:numFmt w:val="lowerRoman"/>
      <w:lvlText w:val="%6"/>
      <w:lvlJc w:val="left"/>
      <w:pPr>
        <w:ind w:left="6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32FE18">
      <w:start w:val="1"/>
      <w:numFmt w:val="decimal"/>
      <w:lvlText w:val="%7"/>
      <w:lvlJc w:val="left"/>
      <w:pPr>
        <w:ind w:left="7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045D62">
      <w:start w:val="1"/>
      <w:numFmt w:val="lowerLetter"/>
      <w:lvlText w:val="%8"/>
      <w:lvlJc w:val="left"/>
      <w:pPr>
        <w:ind w:left="8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866D32">
      <w:start w:val="1"/>
      <w:numFmt w:val="lowerRoman"/>
      <w:lvlText w:val="%9"/>
      <w:lvlJc w:val="left"/>
      <w:pPr>
        <w:ind w:left="8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9014704"/>
    <w:multiLevelType w:val="hybridMultilevel"/>
    <w:tmpl w:val="E800C820"/>
    <w:lvl w:ilvl="0" w:tplc="4686CE8E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173945"/>
    <w:multiLevelType w:val="hybridMultilevel"/>
    <w:tmpl w:val="03566D6A"/>
    <w:lvl w:ilvl="0" w:tplc="B79E9EAE">
      <w:start w:val="1"/>
      <w:numFmt w:val="lowerLetter"/>
      <w:lvlText w:val="%1)"/>
      <w:lvlJc w:val="left"/>
      <w:pPr>
        <w:ind w:left="363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4352" w:hanging="360"/>
      </w:pPr>
    </w:lvl>
    <w:lvl w:ilvl="2" w:tplc="0C0C001B" w:tentative="1">
      <w:start w:val="1"/>
      <w:numFmt w:val="lowerRoman"/>
      <w:lvlText w:val="%3."/>
      <w:lvlJc w:val="right"/>
      <w:pPr>
        <w:ind w:left="5072" w:hanging="180"/>
      </w:pPr>
    </w:lvl>
    <w:lvl w:ilvl="3" w:tplc="0C0C000F" w:tentative="1">
      <w:start w:val="1"/>
      <w:numFmt w:val="decimal"/>
      <w:lvlText w:val="%4."/>
      <w:lvlJc w:val="left"/>
      <w:pPr>
        <w:ind w:left="5792" w:hanging="360"/>
      </w:pPr>
    </w:lvl>
    <w:lvl w:ilvl="4" w:tplc="0C0C0019" w:tentative="1">
      <w:start w:val="1"/>
      <w:numFmt w:val="lowerLetter"/>
      <w:lvlText w:val="%5."/>
      <w:lvlJc w:val="left"/>
      <w:pPr>
        <w:ind w:left="6512" w:hanging="360"/>
      </w:pPr>
    </w:lvl>
    <w:lvl w:ilvl="5" w:tplc="0C0C001B" w:tentative="1">
      <w:start w:val="1"/>
      <w:numFmt w:val="lowerRoman"/>
      <w:lvlText w:val="%6."/>
      <w:lvlJc w:val="right"/>
      <w:pPr>
        <w:ind w:left="7232" w:hanging="180"/>
      </w:pPr>
    </w:lvl>
    <w:lvl w:ilvl="6" w:tplc="0C0C000F" w:tentative="1">
      <w:start w:val="1"/>
      <w:numFmt w:val="decimal"/>
      <w:lvlText w:val="%7."/>
      <w:lvlJc w:val="left"/>
      <w:pPr>
        <w:ind w:left="7952" w:hanging="360"/>
      </w:pPr>
    </w:lvl>
    <w:lvl w:ilvl="7" w:tplc="0C0C0019" w:tentative="1">
      <w:start w:val="1"/>
      <w:numFmt w:val="lowerLetter"/>
      <w:lvlText w:val="%8."/>
      <w:lvlJc w:val="left"/>
      <w:pPr>
        <w:ind w:left="8672" w:hanging="360"/>
      </w:pPr>
    </w:lvl>
    <w:lvl w:ilvl="8" w:tplc="0C0C001B" w:tentative="1">
      <w:start w:val="1"/>
      <w:numFmt w:val="lowerRoman"/>
      <w:lvlText w:val="%9."/>
      <w:lvlJc w:val="right"/>
      <w:pPr>
        <w:ind w:left="9392" w:hanging="180"/>
      </w:pPr>
    </w:lvl>
  </w:abstractNum>
  <w:abstractNum w:abstractNumId="27" w15:restartNumberingAfterBreak="0">
    <w:nsid w:val="622A39B7"/>
    <w:multiLevelType w:val="hybridMultilevel"/>
    <w:tmpl w:val="037C1F0A"/>
    <w:lvl w:ilvl="0" w:tplc="FFB0CCC4">
      <w:start w:val="1"/>
      <w:numFmt w:val="lowerLetter"/>
      <w:lvlText w:val="%1)"/>
      <w:lvlJc w:val="left"/>
      <w:pPr>
        <w:ind w:left="3632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4352" w:hanging="360"/>
      </w:pPr>
    </w:lvl>
    <w:lvl w:ilvl="2" w:tplc="0C0C001B" w:tentative="1">
      <w:start w:val="1"/>
      <w:numFmt w:val="lowerRoman"/>
      <w:lvlText w:val="%3."/>
      <w:lvlJc w:val="right"/>
      <w:pPr>
        <w:ind w:left="5072" w:hanging="180"/>
      </w:pPr>
    </w:lvl>
    <w:lvl w:ilvl="3" w:tplc="0C0C000F" w:tentative="1">
      <w:start w:val="1"/>
      <w:numFmt w:val="decimal"/>
      <w:lvlText w:val="%4."/>
      <w:lvlJc w:val="left"/>
      <w:pPr>
        <w:ind w:left="5792" w:hanging="360"/>
      </w:pPr>
    </w:lvl>
    <w:lvl w:ilvl="4" w:tplc="0C0C0019" w:tentative="1">
      <w:start w:val="1"/>
      <w:numFmt w:val="lowerLetter"/>
      <w:lvlText w:val="%5."/>
      <w:lvlJc w:val="left"/>
      <w:pPr>
        <w:ind w:left="6512" w:hanging="360"/>
      </w:pPr>
    </w:lvl>
    <w:lvl w:ilvl="5" w:tplc="0C0C001B" w:tentative="1">
      <w:start w:val="1"/>
      <w:numFmt w:val="lowerRoman"/>
      <w:lvlText w:val="%6."/>
      <w:lvlJc w:val="right"/>
      <w:pPr>
        <w:ind w:left="7232" w:hanging="180"/>
      </w:pPr>
    </w:lvl>
    <w:lvl w:ilvl="6" w:tplc="0C0C000F" w:tentative="1">
      <w:start w:val="1"/>
      <w:numFmt w:val="decimal"/>
      <w:lvlText w:val="%7."/>
      <w:lvlJc w:val="left"/>
      <w:pPr>
        <w:ind w:left="7952" w:hanging="360"/>
      </w:pPr>
    </w:lvl>
    <w:lvl w:ilvl="7" w:tplc="0C0C0019" w:tentative="1">
      <w:start w:val="1"/>
      <w:numFmt w:val="lowerLetter"/>
      <w:lvlText w:val="%8."/>
      <w:lvlJc w:val="left"/>
      <w:pPr>
        <w:ind w:left="8672" w:hanging="360"/>
      </w:pPr>
    </w:lvl>
    <w:lvl w:ilvl="8" w:tplc="0C0C001B" w:tentative="1">
      <w:start w:val="1"/>
      <w:numFmt w:val="lowerRoman"/>
      <w:lvlText w:val="%9."/>
      <w:lvlJc w:val="right"/>
      <w:pPr>
        <w:ind w:left="9392" w:hanging="180"/>
      </w:pPr>
    </w:lvl>
  </w:abstractNum>
  <w:abstractNum w:abstractNumId="28" w15:restartNumberingAfterBreak="0">
    <w:nsid w:val="74D9091C"/>
    <w:multiLevelType w:val="hybridMultilevel"/>
    <w:tmpl w:val="5E461104"/>
    <w:lvl w:ilvl="0" w:tplc="8DFEDA4A">
      <w:start w:val="1"/>
      <w:numFmt w:val="lowerLetter"/>
      <w:lvlText w:val="%1)"/>
      <w:lvlJc w:val="left"/>
      <w:pPr>
        <w:ind w:left="143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0916DB"/>
    <w:multiLevelType w:val="hybridMultilevel"/>
    <w:tmpl w:val="F0DE356A"/>
    <w:lvl w:ilvl="0" w:tplc="88E895D0">
      <w:start w:val="1"/>
      <w:numFmt w:val="decimal"/>
      <w:lvlText w:val="%1."/>
      <w:lvlJc w:val="left"/>
      <w:pPr>
        <w:ind w:left="2019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fr-FR" w:eastAsia="en-US" w:bidi="ar-SA"/>
      </w:rPr>
    </w:lvl>
    <w:lvl w:ilvl="1" w:tplc="F0F458E8">
      <w:start w:val="1"/>
      <w:numFmt w:val="decimal"/>
      <w:lvlText w:val="%2."/>
      <w:lvlJc w:val="left"/>
      <w:pPr>
        <w:ind w:left="230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fr-FR" w:eastAsia="en-US" w:bidi="ar-SA"/>
      </w:rPr>
    </w:lvl>
    <w:lvl w:ilvl="2" w:tplc="414C768A">
      <w:numFmt w:val="bullet"/>
      <w:lvlText w:val="•"/>
      <w:lvlJc w:val="left"/>
      <w:pPr>
        <w:ind w:left="3204" w:hanging="360"/>
      </w:pPr>
      <w:rPr>
        <w:rFonts w:hint="default"/>
        <w:lang w:val="fr-FR" w:eastAsia="en-US" w:bidi="ar-SA"/>
      </w:rPr>
    </w:lvl>
    <w:lvl w:ilvl="3" w:tplc="07268A5E">
      <w:numFmt w:val="bullet"/>
      <w:lvlText w:val="•"/>
      <w:lvlJc w:val="left"/>
      <w:pPr>
        <w:ind w:left="4108" w:hanging="360"/>
      </w:pPr>
      <w:rPr>
        <w:rFonts w:hint="default"/>
        <w:lang w:val="fr-FR" w:eastAsia="en-US" w:bidi="ar-SA"/>
      </w:rPr>
    </w:lvl>
    <w:lvl w:ilvl="4" w:tplc="ADF2BDB8">
      <w:numFmt w:val="bullet"/>
      <w:lvlText w:val="•"/>
      <w:lvlJc w:val="left"/>
      <w:pPr>
        <w:ind w:left="5013" w:hanging="360"/>
      </w:pPr>
      <w:rPr>
        <w:rFonts w:hint="default"/>
        <w:lang w:val="fr-FR" w:eastAsia="en-US" w:bidi="ar-SA"/>
      </w:rPr>
    </w:lvl>
    <w:lvl w:ilvl="5" w:tplc="F24260B2">
      <w:numFmt w:val="bullet"/>
      <w:lvlText w:val="•"/>
      <w:lvlJc w:val="left"/>
      <w:pPr>
        <w:ind w:left="5917" w:hanging="360"/>
      </w:pPr>
      <w:rPr>
        <w:rFonts w:hint="default"/>
        <w:lang w:val="fr-FR" w:eastAsia="en-US" w:bidi="ar-SA"/>
      </w:rPr>
    </w:lvl>
    <w:lvl w:ilvl="6" w:tplc="11F442E8">
      <w:numFmt w:val="bullet"/>
      <w:lvlText w:val="•"/>
      <w:lvlJc w:val="left"/>
      <w:pPr>
        <w:ind w:left="6822" w:hanging="360"/>
      </w:pPr>
      <w:rPr>
        <w:rFonts w:hint="default"/>
        <w:lang w:val="fr-FR" w:eastAsia="en-US" w:bidi="ar-SA"/>
      </w:rPr>
    </w:lvl>
    <w:lvl w:ilvl="7" w:tplc="4C1AF162">
      <w:numFmt w:val="bullet"/>
      <w:lvlText w:val="•"/>
      <w:lvlJc w:val="left"/>
      <w:pPr>
        <w:ind w:left="7726" w:hanging="360"/>
      </w:pPr>
      <w:rPr>
        <w:rFonts w:hint="default"/>
        <w:lang w:val="fr-FR" w:eastAsia="en-US" w:bidi="ar-SA"/>
      </w:rPr>
    </w:lvl>
    <w:lvl w:ilvl="8" w:tplc="EC647162">
      <w:numFmt w:val="bullet"/>
      <w:lvlText w:val="•"/>
      <w:lvlJc w:val="left"/>
      <w:pPr>
        <w:ind w:left="8631" w:hanging="360"/>
      </w:pPr>
      <w:rPr>
        <w:rFonts w:hint="default"/>
        <w:lang w:val="fr-FR" w:eastAsia="en-US" w:bidi="ar-SA"/>
      </w:rPr>
    </w:lvl>
  </w:abstractNum>
  <w:num w:numId="1" w16cid:durableId="529878855">
    <w:abstractNumId w:val="1"/>
  </w:num>
  <w:num w:numId="2" w16cid:durableId="821124235">
    <w:abstractNumId w:val="17"/>
  </w:num>
  <w:num w:numId="3" w16cid:durableId="1890993396">
    <w:abstractNumId w:val="3"/>
  </w:num>
  <w:num w:numId="4" w16cid:durableId="1187520290">
    <w:abstractNumId w:val="22"/>
  </w:num>
  <w:num w:numId="5" w16cid:durableId="235016425">
    <w:abstractNumId w:val="14"/>
  </w:num>
  <w:num w:numId="6" w16cid:durableId="79955109">
    <w:abstractNumId w:val="0"/>
  </w:num>
  <w:num w:numId="7" w16cid:durableId="1268731191">
    <w:abstractNumId w:val="4"/>
  </w:num>
  <w:num w:numId="8" w16cid:durableId="1588733024">
    <w:abstractNumId w:val="15"/>
  </w:num>
  <w:num w:numId="9" w16cid:durableId="690107081">
    <w:abstractNumId w:val="9"/>
  </w:num>
  <w:num w:numId="10" w16cid:durableId="1086001843">
    <w:abstractNumId w:val="2"/>
  </w:num>
  <w:num w:numId="11" w16cid:durableId="980113976">
    <w:abstractNumId w:val="16"/>
  </w:num>
  <w:num w:numId="12" w16cid:durableId="1962029889">
    <w:abstractNumId w:val="18"/>
  </w:num>
  <w:num w:numId="13" w16cid:durableId="56713895">
    <w:abstractNumId w:val="28"/>
  </w:num>
  <w:num w:numId="14" w16cid:durableId="512845006">
    <w:abstractNumId w:val="25"/>
  </w:num>
  <w:num w:numId="15" w16cid:durableId="1213229111">
    <w:abstractNumId w:val="8"/>
  </w:num>
  <w:num w:numId="16" w16cid:durableId="1196428953">
    <w:abstractNumId w:val="23"/>
  </w:num>
  <w:num w:numId="17" w16cid:durableId="948202739">
    <w:abstractNumId w:val="10"/>
  </w:num>
  <w:num w:numId="18" w16cid:durableId="168570639">
    <w:abstractNumId w:val="24"/>
  </w:num>
  <w:num w:numId="19" w16cid:durableId="1642268014">
    <w:abstractNumId w:val="7"/>
  </w:num>
  <w:num w:numId="20" w16cid:durableId="1741556549">
    <w:abstractNumId w:val="11"/>
  </w:num>
  <w:num w:numId="21" w16cid:durableId="1163665545">
    <w:abstractNumId w:val="27"/>
  </w:num>
  <w:num w:numId="22" w16cid:durableId="1463185117">
    <w:abstractNumId w:val="26"/>
  </w:num>
  <w:num w:numId="23" w16cid:durableId="821577034">
    <w:abstractNumId w:val="5"/>
  </w:num>
  <w:num w:numId="24" w16cid:durableId="1705984701">
    <w:abstractNumId w:val="19"/>
  </w:num>
  <w:num w:numId="25" w16cid:durableId="1262379264">
    <w:abstractNumId w:val="21"/>
  </w:num>
  <w:num w:numId="26" w16cid:durableId="1156645957">
    <w:abstractNumId w:val="20"/>
  </w:num>
  <w:num w:numId="27" w16cid:durableId="471868350">
    <w:abstractNumId w:val="12"/>
  </w:num>
  <w:num w:numId="28" w16cid:durableId="2035614895">
    <w:abstractNumId w:val="6"/>
  </w:num>
  <w:num w:numId="29" w16cid:durableId="215317176">
    <w:abstractNumId w:val="13"/>
  </w:num>
  <w:num w:numId="30" w16cid:durableId="1392462045">
    <w:abstractNumId w:val="2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activeWritingStyle w:appName="MSWord" w:lang="fr-CA" w:vendorID="9" w:dllVersion="512" w:checkStyle="1"/>
  <w:activeWritingStyle w:appName="MSWord" w:lang="en-US" w:vendorID="8" w:dllVersion="513" w:checkStyle="1"/>
  <w:activeWritingStyle w:appName="MSWord" w:lang="de-DE" w:vendorID="9" w:dllVersion="512" w:checkStyle="1"/>
  <w:activeWritingStyle w:appName="MSWord" w:lang="fr-FR" w:vendorID="9" w:dllVersion="512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rawingGridHorizontalSpacing w:val="110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674"/>
    <w:rsid w:val="00000296"/>
    <w:rsid w:val="00000A9E"/>
    <w:rsid w:val="00000ECB"/>
    <w:rsid w:val="00001612"/>
    <w:rsid w:val="000029DB"/>
    <w:rsid w:val="000030B4"/>
    <w:rsid w:val="00007289"/>
    <w:rsid w:val="00007EF4"/>
    <w:rsid w:val="0001067A"/>
    <w:rsid w:val="00011639"/>
    <w:rsid w:val="000119F1"/>
    <w:rsid w:val="00011FB4"/>
    <w:rsid w:val="00012B82"/>
    <w:rsid w:val="000139D9"/>
    <w:rsid w:val="00013A44"/>
    <w:rsid w:val="000153CC"/>
    <w:rsid w:val="000164D3"/>
    <w:rsid w:val="000170CE"/>
    <w:rsid w:val="00017DCE"/>
    <w:rsid w:val="00020D4D"/>
    <w:rsid w:val="00022032"/>
    <w:rsid w:val="00022ADE"/>
    <w:rsid w:val="00022D30"/>
    <w:rsid w:val="00023940"/>
    <w:rsid w:val="00024885"/>
    <w:rsid w:val="00024DE4"/>
    <w:rsid w:val="0002524E"/>
    <w:rsid w:val="00025672"/>
    <w:rsid w:val="00026DDC"/>
    <w:rsid w:val="00027592"/>
    <w:rsid w:val="00027821"/>
    <w:rsid w:val="00031644"/>
    <w:rsid w:val="000319FB"/>
    <w:rsid w:val="00031EC1"/>
    <w:rsid w:val="0003264E"/>
    <w:rsid w:val="000329EB"/>
    <w:rsid w:val="00032B9C"/>
    <w:rsid w:val="00032D9C"/>
    <w:rsid w:val="00033021"/>
    <w:rsid w:val="00033460"/>
    <w:rsid w:val="0003380E"/>
    <w:rsid w:val="000338A9"/>
    <w:rsid w:val="00035174"/>
    <w:rsid w:val="0003597C"/>
    <w:rsid w:val="00036D1C"/>
    <w:rsid w:val="000402BF"/>
    <w:rsid w:val="0004073B"/>
    <w:rsid w:val="00042A40"/>
    <w:rsid w:val="00042C1C"/>
    <w:rsid w:val="00044B99"/>
    <w:rsid w:val="00045D03"/>
    <w:rsid w:val="00047BD3"/>
    <w:rsid w:val="00051DAE"/>
    <w:rsid w:val="00052E0D"/>
    <w:rsid w:val="000534E4"/>
    <w:rsid w:val="00053889"/>
    <w:rsid w:val="000538F9"/>
    <w:rsid w:val="00053F85"/>
    <w:rsid w:val="000540F9"/>
    <w:rsid w:val="00054C7E"/>
    <w:rsid w:val="0005555B"/>
    <w:rsid w:val="00055C2D"/>
    <w:rsid w:val="00055F48"/>
    <w:rsid w:val="00056B8F"/>
    <w:rsid w:val="00056DE0"/>
    <w:rsid w:val="000573AA"/>
    <w:rsid w:val="000574D1"/>
    <w:rsid w:val="000603AF"/>
    <w:rsid w:val="00060D2B"/>
    <w:rsid w:val="00060FAE"/>
    <w:rsid w:val="00064332"/>
    <w:rsid w:val="000643D4"/>
    <w:rsid w:val="00067806"/>
    <w:rsid w:val="0006797C"/>
    <w:rsid w:val="00067EC7"/>
    <w:rsid w:val="000706D7"/>
    <w:rsid w:val="00070E7C"/>
    <w:rsid w:val="0007106D"/>
    <w:rsid w:val="00071F28"/>
    <w:rsid w:val="00072337"/>
    <w:rsid w:val="00072AF9"/>
    <w:rsid w:val="0007489D"/>
    <w:rsid w:val="00074CE6"/>
    <w:rsid w:val="00074E14"/>
    <w:rsid w:val="00074E34"/>
    <w:rsid w:val="00075EF8"/>
    <w:rsid w:val="0007713B"/>
    <w:rsid w:val="000775CD"/>
    <w:rsid w:val="000776D1"/>
    <w:rsid w:val="00080E97"/>
    <w:rsid w:val="00081D9E"/>
    <w:rsid w:val="00083309"/>
    <w:rsid w:val="0008367B"/>
    <w:rsid w:val="000838A5"/>
    <w:rsid w:val="00083AD6"/>
    <w:rsid w:val="00085A9E"/>
    <w:rsid w:val="00085B7E"/>
    <w:rsid w:val="000870F7"/>
    <w:rsid w:val="00090152"/>
    <w:rsid w:val="00090F3C"/>
    <w:rsid w:val="00092DF0"/>
    <w:rsid w:val="000936D5"/>
    <w:rsid w:val="0009395D"/>
    <w:rsid w:val="00093A0D"/>
    <w:rsid w:val="000940E2"/>
    <w:rsid w:val="00095745"/>
    <w:rsid w:val="00096CFD"/>
    <w:rsid w:val="00096DA2"/>
    <w:rsid w:val="00096F29"/>
    <w:rsid w:val="00097CED"/>
    <w:rsid w:val="000A0222"/>
    <w:rsid w:val="000A0CC9"/>
    <w:rsid w:val="000A0DCA"/>
    <w:rsid w:val="000A18C6"/>
    <w:rsid w:val="000A1FAC"/>
    <w:rsid w:val="000A2584"/>
    <w:rsid w:val="000A38D8"/>
    <w:rsid w:val="000A5942"/>
    <w:rsid w:val="000B139E"/>
    <w:rsid w:val="000B1608"/>
    <w:rsid w:val="000B1C44"/>
    <w:rsid w:val="000B3794"/>
    <w:rsid w:val="000B39FA"/>
    <w:rsid w:val="000B3F99"/>
    <w:rsid w:val="000B59A5"/>
    <w:rsid w:val="000B5EDF"/>
    <w:rsid w:val="000B66EA"/>
    <w:rsid w:val="000C02A4"/>
    <w:rsid w:val="000C06EE"/>
    <w:rsid w:val="000C103B"/>
    <w:rsid w:val="000C32F3"/>
    <w:rsid w:val="000C5723"/>
    <w:rsid w:val="000C642A"/>
    <w:rsid w:val="000C6593"/>
    <w:rsid w:val="000C7613"/>
    <w:rsid w:val="000C7A95"/>
    <w:rsid w:val="000D0691"/>
    <w:rsid w:val="000D1263"/>
    <w:rsid w:val="000D1974"/>
    <w:rsid w:val="000D1A40"/>
    <w:rsid w:val="000D1DA9"/>
    <w:rsid w:val="000D204E"/>
    <w:rsid w:val="000D2620"/>
    <w:rsid w:val="000D279B"/>
    <w:rsid w:val="000D4880"/>
    <w:rsid w:val="000D5674"/>
    <w:rsid w:val="000D7421"/>
    <w:rsid w:val="000D7A3B"/>
    <w:rsid w:val="000E0040"/>
    <w:rsid w:val="000E306B"/>
    <w:rsid w:val="000E30DB"/>
    <w:rsid w:val="000E3AA7"/>
    <w:rsid w:val="000E3C3C"/>
    <w:rsid w:val="000E5134"/>
    <w:rsid w:val="000E6176"/>
    <w:rsid w:val="000E6A50"/>
    <w:rsid w:val="000F1C56"/>
    <w:rsid w:val="000F29B5"/>
    <w:rsid w:val="000F3024"/>
    <w:rsid w:val="000F375E"/>
    <w:rsid w:val="000F3B02"/>
    <w:rsid w:val="000F4F43"/>
    <w:rsid w:val="000F57BD"/>
    <w:rsid w:val="000F63D4"/>
    <w:rsid w:val="000F69A1"/>
    <w:rsid w:val="0010082C"/>
    <w:rsid w:val="001011FF"/>
    <w:rsid w:val="00101B20"/>
    <w:rsid w:val="00102532"/>
    <w:rsid w:val="00103E59"/>
    <w:rsid w:val="00104109"/>
    <w:rsid w:val="001054DB"/>
    <w:rsid w:val="001108E0"/>
    <w:rsid w:val="00111358"/>
    <w:rsid w:val="001114A5"/>
    <w:rsid w:val="0011161D"/>
    <w:rsid w:val="001116EB"/>
    <w:rsid w:val="00112DE2"/>
    <w:rsid w:val="00113B6B"/>
    <w:rsid w:val="00114C9B"/>
    <w:rsid w:val="00116483"/>
    <w:rsid w:val="0011669E"/>
    <w:rsid w:val="00120C11"/>
    <w:rsid w:val="001211DE"/>
    <w:rsid w:val="00123993"/>
    <w:rsid w:val="00123ACA"/>
    <w:rsid w:val="0012516C"/>
    <w:rsid w:val="0012527C"/>
    <w:rsid w:val="00125D87"/>
    <w:rsid w:val="00127FC4"/>
    <w:rsid w:val="00132710"/>
    <w:rsid w:val="00132BC3"/>
    <w:rsid w:val="0013410F"/>
    <w:rsid w:val="00135B4D"/>
    <w:rsid w:val="00136301"/>
    <w:rsid w:val="0013770E"/>
    <w:rsid w:val="00140959"/>
    <w:rsid w:val="00141177"/>
    <w:rsid w:val="00142BD5"/>
    <w:rsid w:val="00142C47"/>
    <w:rsid w:val="0014389D"/>
    <w:rsid w:val="00145327"/>
    <w:rsid w:val="001457CF"/>
    <w:rsid w:val="0014622A"/>
    <w:rsid w:val="0014739C"/>
    <w:rsid w:val="001476A6"/>
    <w:rsid w:val="00151FDB"/>
    <w:rsid w:val="00152325"/>
    <w:rsid w:val="00152467"/>
    <w:rsid w:val="00152B41"/>
    <w:rsid w:val="00154D9C"/>
    <w:rsid w:val="00154E48"/>
    <w:rsid w:val="001550AC"/>
    <w:rsid w:val="00155FFD"/>
    <w:rsid w:val="00160B98"/>
    <w:rsid w:val="001612C2"/>
    <w:rsid w:val="001616C4"/>
    <w:rsid w:val="00161A4E"/>
    <w:rsid w:val="00162341"/>
    <w:rsid w:val="001638BD"/>
    <w:rsid w:val="00164153"/>
    <w:rsid w:val="00165A80"/>
    <w:rsid w:val="00167878"/>
    <w:rsid w:val="001703E9"/>
    <w:rsid w:val="00170C52"/>
    <w:rsid w:val="00170D0D"/>
    <w:rsid w:val="00172293"/>
    <w:rsid w:val="00173239"/>
    <w:rsid w:val="0017355D"/>
    <w:rsid w:val="001736B2"/>
    <w:rsid w:val="001737DA"/>
    <w:rsid w:val="001746F4"/>
    <w:rsid w:val="00176905"/>
    <w:rsid w:val="00176ACE"/>
    <w:rsid w:val="00176EE8"/>
    <w:rsid w:val="00176FB2"/>
    <w:rsid w:val="0017770A"/>
    <w:rsid w:val="00177946"/>
    <w:rsid w:val="0017799A"/>
    <w:rsid w:val="00177E08"/>
    <w:rsid w:val="00177EC9"/>
    <w:rsid w:val="0018039C"/>
    <w:rsid w:val="0018181C"/>
    <w:rsid w:val="00183344"/>
    <w:rsid w:val="0018520C"/>
    <w:rsid w:val="001854A4"/>
    <w:rsid w:val="00185A3B"/>
    <w:rsid w:val="001860F2"/>
    <w:rsid w:val="0018647E"/>
    <w:rsid w:val="00186B33"/>
    <w:rsid w:val="00190D1F"/>
    <w:rsid w:val="00191123"/>
    <w:rsid w:val="00191AA2"/>
    <w:rsid w:val="001938F0"/>
    <w:rsid w:val="00193B1E"/>
    <w:rsid w:val="001959EB"/>
    <w:rsid w:val="00196208"/>
    <w:rsid w:val="00196766"/>
    <w:rsid w:val="001A08D2"/>
    <w:rsid w:val="001A2BA2"/>
    <w:rsid w:val="001A2DAD"/>
    <w:rsid w:val="001A5A9E"/>
    <w:rsid w:val="001A6367"/>
    <w:rsid w:val="001A6AEA"/>
    <w:rsid w:val="001B051A"/>
    <w:rsid w:val="001B0645"/>
    <w:rsid w:val="001B0DB9"/>
    <w:rsid w:val="001B1DA2"/>
    <w:rsid w:val="001B1FBC"/>
    <w:rsid w:val="001B1FC3"/>
    <w:rsid w:val="001B22BB"/>
    <w:rsid w:val="001B24CB"/>
    <w:rsid w:val="001B2F93"/>
    <w:rsid w:val="001B3053"/>
    <w:rsid w:val="001B3096"/>
    <w:rsid w:val="001B3C4C"/>
    <w:rsid w:val="001B4069"/>
    <w:rsid w:val="001B4B14"/>
    <w:rsid w:val="001B5DE7"/>
    <w:rsid w:val="001B650B"/>
    <w:rsid w:val="001B75B6"/>
    <w:rsid w:val="001B79A0"/>
    <w:rsid w:val="001C09E0"/>
    <w:rsid w:val="001C1171"/>
    <w:rsid w:val="001C1D7B"/>
    <w:rsid w:val="001C2578"/>
    <w:rsid w:val="001C3AAB"/>
    <w:rsid w:val="001C5056"/>
    <w:rsid w:val="001C5DBD"/>
    <w:rsid w:val="001C6F08"/>
    <w:rsid w:val="001D0382"/>
    <w:rsid w:val="001D0654"/>
    <w:rsid w:val="001D1457"/>
    <w:rsid w:val="001D167D"/>
    <w:rsid w:val="001D173E"/>
    <w:rsid w:val="001D2377"/>
    <w:rsid w:val="001D2AAF"/>
    <w:rsid w:val="001D33FF"/>
    <w:rsid w:val="001D40F9"/>
    <w:rsid w:val="001D426B"/>
    <w:rsid w:val="001D4489"/>
    <w:rsid w:val="001D45C9"/>
    <w:rsid w:val="001D4BEA"/>
    <w:rsid w:val="001D78C8"/>
    <w:rsid w:val="001E0986"/>
    <w:rsid w:val="001E0A3C"/>
    <w:rsid w:val="001E157E"/>
    <w:rsid w:val="001E1656"/>
    <w:rsid w:val="001E1BFC"/>
    <w:rsid w:val="001E2345"/>
    <w:rsid w:val="001E28F5"/>
    <w:rsid w:val="001E2978"/>
    <w:rsid w:val="001E58BC"/>
    <w:rsid w:val="001E613F"/>
    <w:rsid w:val="001F048E"/>
    <w:rsid w:val="001F0E0F"/>
    <w:rsid w:val="001F2699"/>
    <w:rsid w:val="001F32D7"/>
    <w:rsid w:val="001F3449"/>
    <w:rsid w:val="001F34A1"/>
    <w:rsid w:val="001F45A2"/>
    <w:rsid w:val="001F488F"/>
    <w:rsid w:val="001F4D05"/>
    <w:rsid w:val="001F7C12"/>
    <w:rsid w:val="00200C35"/>
    <w:rsid w:val="002016CF"/>
    <w:rsid w:val="00201AAD"/>
    <w:rsid w:val="002033C4"/>
    <w:rsid w:val="00203B8F"/>
    <w:rsid w:val="0020455F"/>
    <w:rsid w:val="00206AAE"/>
    <w:rsid w:val="00207F86"/>
    <w:rsid w:val="00211D7D"/>
    <w:rsid w:val="002142D9"/>
    <w:rsid w:val="002146BC"/>
    <w:rsid w:val="002166F6"/>
    <w:rsid w:val="00216AD8"/>
    <w:rsid w:val="00216C27"/>
    <w:rsid w:val="0022062B"/>
    <w:rsid w:val="00221250"/>
    <w:rsid w:val="00221F54"/>
    <w:rsid w:val="00222790"/>
    <w:rsid w:val="00223747"/>
    <w:rsid w:val="002238EA"/>
    <w:rsid w:val="0022594E"/>
    <w:rsid w:val="00225D09"/>
    <w:rsid w:val="002265A4"/>
    <w:rsid w:val="00232BF0"/>
    <w:rsid w:val="00232D70"/>
    <w:rsid w:val="00233387"/>
    <w:rsid w:val="00233A8F"/>
    <w:rsid w:val="00234562"/>
    <w:rsid w:val="00235617"/>
    <w:rsid w:val="002357BC"/>
    <w:rsid w:val="00235BEE"/>
    <w:rsid w:val="00240F28"/>
    <w:rsid w:val="0024157D"/>
    <w:rsid w:val="00241943"/>
    <w:rsid w:val="00242BCD"/>
    <w:rsid w:val="0024624B"/>
    <w:rsid w:val="00246CB4"/>
    <w:rsid w:val="002475B2"/>
    <w:rsid w:val="00247FBE"/>
    <w:rsid w:val="00251451"/>
    <w:rsid w:val="0025262B"/>
    <w:rsid w:val="00252A4E"/>
    <w:rsid w:val="0025358F"/>
    <w:rsid w:val="002551FB"/>
    <w:rsid w:val="00255744"/>
    <w:rsid w:val="00255DD8"/>
    <w:rsid w:val="0025731B"/>
    <w:rsid w:val="00257B41"/>
    <w:rsid w:val="00257BEC"/>
    <w:rsid w:val="00260458"/>
    <w:rsid w:val="00261C9A"/>
    <w:rsid w:val="0026244E"/>
    <w:rsid w:val="0026244F"/>
    <w:rsid w:val="00262FDF"/>
    <w:rsid w:val="002633EB"/>
    <w:rsid w:val="002648B5"/>
    <w:rsid w:val="00266332"/>
    <w:rsid w:val="00266D8F"/>
    <w:rsid w:val="00267082"/>
    <w:rsid w:val="00270B5B"/>
    <w:rsid w:val="00271F59"/>
    <w:rsid w:val="00272413"/>
    <w:rsid w:val="002727B1"/>
    <w:rsid w:val="00273442"/>
    <w:rsid w:val="00274105"/>
    <w:rsid w:val="0027485C"/>
    <w:rsid w:val="002776AE"/>
    <w:rsid w:val="002779FC"/>
    <w:rsid w:val="00277A18"/>
    <w:rsid w:val="00280B05"/>
    <w:rsid w:val="00281136"/>
    <w:rsid w:val="00282EFD"/>
    <w:rsid w:val="00283DD9"/>
    <w:rsid w:val="00283EB0"/>
    <w:rsid w:val="002849C2"/>
    <w:rsid w:val="00286E72"/>
    <w:rsid w:val="00290706"/>
    <w:rsid w:val="00291E7D"/>
    <w:rsid w:val="00296198"/>
    <w:rsid w:val="00297F50"/>
    <w:rsid w:val="002A0C4A"/>
    <w:rsid w:val="002A1BE2"/>
    <w:rsid w:val="002A4339"/>
    <w:rsid w:val="002A6FD3"/>
    <w:rsid w:val="002A7D82"/>
    <w:rsid w:val="002B04DE"/>
    <w:rsid w:val="002B0DEE"/>
    <w:rsid w:val="002B22ED"/>
    <w:rsid w:val="002B2F86"/>
    <w:rsid w:val="002B370D"/>
    <w:rsid w:val="002B3BDA"/>
    <w:rsid w:val="002C00FC"/>
    <w:rsid w:val="002C0CD5"/>
    <w:rsid w:val="002C0F09"/>
    <w:rsid w:val="002C118E"/>
    <w:rsid w:val="002C1B8F"/>
    <w:rsid w:val="002C2168"/>
    <w:rsid w:val="002C4434"/>
    <w:rsid w:val="002C49BE"/>
    <w:rsid w:val="002C4CAB"/>
    <w:rsid w:val="002C6376"/>
    <w:rsid w:val="002C75C5"/>
    <w:rsid w:val="002D0197"/>
    <w:rsid w:val="002D06AB"/>
    <w:rsid w:val="002D0AFF"/>
    <w:rsid w:val="002D28F7"/>
    <w:rsid w:val="002D4447"/>
    <w:rsid w:val="002D50E1"/>
    <w:rsid w:val="002D5EBC"/>
    <w:rsid w:val="002D65CD"/>
    <w:rsid w:val="002D792F"/>
    <w:rsid w:val="002E11D3"/>
    <w:rsid w:val="002E11FF"/>
    <w:rsid w:val="002E1810"/>
    <w:rsid w:val="002E1C22"/>
    <w:rsid w:val="002E2B39"/>
    <w:rsid w:val="002E353D"/>
    <w:rsid w:val="002E3610"/>
    <w:rsid w:val="002E36DD"/>
    <w:rsid w:val="002E5906"/>
    <w:rsid w:val="002E7CA7"/>
    <w:rsid w:val="002F1000"/>
    <w:rsid w:val="002F144F"/>
    <w:rsid w:val="002F16E6"/>
    <w:rsid w:val="002F1942"/>
    <w:rsid w:val="002F1FD8"/>
    <w:rsid w:val="002F509F"/>
    <w:rsid w:val="002F5F31"/>
    <w:rsid w:val="002F6F79"/>
    <w:rsid w:val="002F77B6"/>
    <w:rsid w:val="00300387"/>
    <w:rsid w:val="003009B7"/>
    <w:rsid w:val="00301CE3"/>
    <w:rsid w:val="00306308"/>
    <w:rsid w:val="0030664A"/>
    <w:rsid w:val="00306E81"/>
    <w:rsid w:val="00307D25"/>
    <w:rsid w:val="00307FA6"/>
    <w:rsid w:val="00311198"/>
    <w:rsid w:val="003113A7"/>
    <w:rsid w:val="0031242C"/>
    <w:rsid w:val="00312C18"/>
    <w:rsid w:val="00313165"/>
    <w:rsid w:val="0031464C"/>
    <w:rsid w:val="0031480C"/>
    <w:rsid w:val="003160CD"/>
    <w:rsid w:val="00316295"/>
    <w:rsid w:val="0032232E"/>
    <w:rsid w:val="0032293F"/>
    <w:rsid w:val="00323185"/>
    <w:rsid w:val="00324136"/>
    <w:rsid w:val="00324563"/>
    <w:rsid w:val="00326095"/>
    <w:rsid w:val="00327FAF"/>
    <w:rsid w:val="003328B3"/>
    <w:rsid w:val="0033592C"/>
    <w:rsid w:val="00336FA8"/>
    <w:rsid w:val="003374C0"/>
    <w:rsid w:val="00340670"/>
    <w:rsid w:val="003407E9"/>
    <w:rsid w:val="00340D6E"/>
    <w:rsid w:val="0034101D"/>
    <w:rsid w:val="00341591"/>
    <w:rsid w:val="00341E67"/>
    <w:rsid w:val="00342E80"/>
    <w:rsid w:val="003459C0"/>
    <w:rsid w:val="00347001"/>
    <w:rsid w:val="00350D71"/>
    <w:rsid w:val="00351F38"/>
    <w:rsid w:val="003533E1"/>
    <w:rsid w:val="003553A2"/>
    <w:rsid w:val="003559D0"/>
    <w:rsid w:val="00356679"/>
    <w:rsid w:val="003572E1"/>
    <w:rsid w:val="003579BB"/>
    <w:rsid w:val="00357D98"/>
    <w:rsid w:val="00361244"/>
    <w:rsid w:val="00362262"/>
    <w:rsid w:val="0036296F"/>
    <w:rsid w:val="0036463D"/>
    <w:rsid w:val="003648AA"/>
    <w:rsid w:val="00364FF8"/>
    <w:rsid w:val="00365A5F"/>
    <w:rsid w:val="00366024"/>
    <w:rsid w:val="00366F92"/>
    <w:rsid w:val="00367AA4"/>
    <w:rsid w:val="003702DC"/>
    <w:rsid w:val="00372488"/>
    <w:rsid w:val="00372730"/>
    <w:rsid w:val="00373E73"/>
    <w:rsid w:val="00373F13"/>
    <w:rsid w:val="00374555"/>
    <w:rsid w:val="00375C3A"/>
    <w:rsid w:val="00376FF1"/>
    <w:rsid w:val="00377749"/>
    <w:rsid w:val="00377860"/>
    <w:rsid w:val="00377D51"/>
    <w:rsid w:val="003803C0"/>
    <w:rsid w:val="00380824"/>
    <w:rsid w:val="00380BB8"/>
    <w:rsid w:val="00381E53"/>
    <w:rsid w:val="0038463F"/>
    <w:rsid w:val="003854A9"/>
    <w:rsid w:val="003872A0"/>
    <w:rsid w:val="0038797F"/>
    <w:rsid w:val="00393084"/>
    <w:rsid w:val="00393804"/>
    <w:rsid w:val="003945EC"/>
    <w:rsid w:val="00395196"/>
    <w:rsid w:val="00395F7B"/>
    <w:rsid w:val="003964EF"/>
    <w:rsid w:val="00396C93"/>
    <w:rsid w:val="003972C0"/>
    <w:rsid w:val="003974F2"/>
    <w:rsid w:val="00397668"/>
    <w:rsid w:val="003A00B9"/>
    <w:rsid w:val="003A24CE"/>
    <w:rsid w:val="003A5B0D"/>
    <w:rsid w:val="003B15B7"/>
    <w:rsid w:val="003B2F09"/>
    <w:rsid w:val="003B4094"/>
    <w:rsid w:val="003B4E97"/>
    <w:rsid w:val="003B62A0"/>
    <w:rsid w:val="003B67C3"/>
    <w:rsid w:val="003C0C46"/>
    <w:rsid w:val="003C0F57"/>
    <w:rsid w:val="003C138E"/>
    <w:rsid w:val="003C1754"/>
    <w:rsid w:val="003C274C"/>
    <w:rsid w:val="003C357A"/>
    <w:rsid w:val="003C3F16"/>
    <w:rsid w:val="003C4FD2"/>
    <w:rsid w:val="003C687B"/>
    <w:rsid w:val="003C7051"/>
    <w:rsid w:val="003C722B"/>
    <w:rsid w:val="003C7330"/>
    <w:rsid w:val="003D0ACE"/>
    <w:rsid w:val="003D0B53"/>
    <w:rsid w:val="003D1046"/>
    <w:rsid w:val="003D2687"/>
    <w:rsid w:val="003D2AD6"/>
    <w:rsid w:val="003D36B8"/>
    <w:rsid w:val="003D631D"/>
    <w:rsid w:val="003D6BB4"/>
    <w:rsid w:val="003D7728"/>
    <w:rsid w:val="003D7DF9"/>
    <w:rsid w:val="003E06DF"/>
    <w:rsid w:val="003E08ED"/>
    <w:rsid w:val="003E1387"/>
    <w:rsid w:val="003E4103"/>
    <w:rsid w:val="003E42BE"/>
    <w:rsid w:val="003E552C"/>
    <w:rsid w:val="003F28C1"/>
    <w:rsid w:val="003F3A3D"/>
    <w:rsid w:val="003F3BB8"/>
    <w:rsid w:val="003F49D3"/>
    <w:rsid w:val="003F5EBD"/>
    <w:rsid w:val="003F60BF"/>
    <w:rsid w:val="003F61BE"/>
    <w:rsid w:val="003F7265"/>
    <w:rsid w:val="003F76A8"/>
    <w:rsid w:val="003F7CF3"/>
    <w:rsid w:val="0040197C"/>
    <w:rsid w:val="00403574"/>
    <w:rsid w:val="00403ACC"/>
    <w:rsid w:val="00403C9B"/>
    <w:rsid w:val="00404500"/>
    <w:rsid w:val="00405EF2"/>
    <w:rsid w:val="00406B0E"/>
    <w:rsid w:val="0040719E"/>
    <w:rsid w:val="00411FF4"/>
    <w:rsid w:val="004121C2"/>
    <w:rsid w:val="00413073"/>
    <w:rsid w:val="00413E2C"/>
    <w:rsid w:val="004152FB"/>
    <w:rsid w:val="0041616C"/>
    <w:rsid w:val="004202C9"/>
    <w:rsid w:val="004207AD"/>
    <w:rsid w:val="00421652"/>
    <w:rsid w:val="00422675"/>
    <w:rsid w:val="00423F95"/>
    <w:rsid w:val="004253AF"/>
    <w:rsid w:val="00425DC1"/>
    <w:rsid w:val="00426C23"/>
    <w:rsid w:val="004305D6"/>
    <w:rsid w:val="0043082B"/>
    <w:rsid w:val="004325C1"/>
    <w:rsid w:val="00432857"/>
    <w:rsid w:val="00433661"/>
    <w:rsid w:val="00433CF4"/>
    <w:rsid w:val="00433D58"/>
    <w:rsid w:val="0043437A"/>
    <w:rsid w:val="00434E1B"/>
    <w:rsid w:val="00436436"/>
    <w:rsid w:val="00437992"/>
    <w:rsid w:val="00440380"/>
    <w:rsid w:val="004407BF"/>
    <w:rsid w:val="004420A1"/>
    <w:rsid w:val="00442E39"/>
    <w:rsid w:val="00443054"/>
    <w:rsid w:val="00443425"/>
    <w:rsid w:val="004466F6"/>
    <w:rsid w:val="00447406"/>
    <w:rsid w:val="0044758D"/>
    <w:rsid w:val="00447DB5"/>
    <w:rsid w:val="004519D4"/>
    <w:rsid w:val="00453249"/>
    <w:rsid w:val="0045328E"/>
    <w:rsid w:val="0045357D"/>
    <w:rsid w:val="00453DC2"/>
    <w:rsid w:val="00454961"/>
    <w:rsid w:val="00456D7F"/>
    <w:rsid w:val="004608CA"/>
    <w:rsid w:val="00461C87"/>
    <w:rsid w:val="00461FCD"/>
    <w:rsid w:val="00462292"/>
    <w:rsid w:val="004626BA"/>
    <w:rsid w:val="00462ECD"/>
    <w:rsid w:val="00464246"/>
    <w:rsid w:val="00464704"/>
    <w:rsid w:val="00466732"/>
    <w:rsid w:val="00471359"/>
    <w:rsid w:val="0047318F"/>
    <w:rsid w:val="00473685"/>
    <w:rsid w:val="00473780"/>
    <w:rsid w:val="00473943"/>
    <w:rsid w:val="004741C0"/>
    <w:rsid w:val="00475E96"/>
    <w:rsid w:val="00476247"/>
    <w:rsid w:val="004803BD"/>
    <w:rsid w:val="00480910"/>
    <w:rsid w:val="004825F0"/>
    <w:rsid w:val="004831D6"/>
    <w:rsid w:val="004838EE"/>
    <w:rsid w:val="00484008"/>
    <w:rsid w:val="0048601F"/>
    <w:rsid w:val="00486179"/>
    <w:rsid w:val="0048793F"/>
    <w:rsid w:val="0049083E"/>
    <w:rsid w:val="00490CE4"/>
    <w:rsid w:val="00491AD8"/>
    <w:rsid w:val="004921B0"/>
    <w:rsid w:val="004931F5"/>
    <w:rsid w:val="00493667"/>
    <w:rsid w:val="00493C59"/>
    <w:rsid w:val="0049454F"/>
    <w:rsid w:val="0049487A"/>
    <w:rsid w:val="0049645C"/>
    <w:rsid w:val="004964F2"/>
    <w:rsid w:val="0049724C"/>
    <w:rsid w:val="004A05D9"/>
    <w:rsid w:val="004A2B52"/>
    <w:rsid w:val="004A3DA0"/>
    <w:rsid w:val="004A4193"/>
    <w:rsid w:val="004A46F1"/>
    <w:rsid w:val="004A5B86"/>
    <w:rsid w:val="004B0A15"/>
    <w:rsid w:val="004B0EC1"/>
    <w:rsid w:val="004B13E0"/>
    <w:rsid w:val="004B1446"/>
    <w:rsid w:val="004B1C39"/>
    <w:rsid w:val="004B37E4"/>
    <w:rsid w:val="004B3DC2"/>
    <w:rsid w:val="004B3E7E"/>
    <w:rsid w:val="004B47C8"/>
    <w:rsid w:val="004B4A3C"/>
    <w:rsid w:val="004B4D1F"/>
    <w:rsid w:val="004B5712"/>
    <w:rsid w:val="004B5EFB"/>
    <w:rsid w:val="004B60EE"/>
    <w:rsid w:val="004B6CFC"/>
    <w:rsid w:val="004B737E"/>
    <w:rsid w:val="004B7AC4"/>
    <w:rsid w:val="004B7B0C"/>
    <w:rsid w:val="004C0A88"/>
    <w:rsid w:val="004C2EF4"/>
    <w:rsid w:val="004C3389"/>
    <w:rsid w:val="004C355B"/>
    <w:rsid w:val="004C3C85"/>
    <w:rsid w:val="004C479E"/>
    <w:rsid w:val="004C4A79"/>
    <w:rsid w:val="004C593F"/>
    <w:rsid w:val="004C5F35"/>
    <w:rsid w:val="004C715A"/>
    <w:rsid w:val="004C727F"/>
    <w:rsid w:val="004C78BE"/>
    <w:rsid w:val="004D029B"/>
    <w:rsid w:val="004D0E7D"/>
    <w:rsid w:val="004D1CCE"/>
    <w:rsid w:val="004D1D23"/>
    <w:rsid w:val="004D38F3"/>
    <w:rsid w:val="004D4CDF"/>
    <w:rsid w:val="004D4D98"/>
    <w:rsid w:val="004D4E99"/>
    <w:rsid w:val="004D5041"/>
    <w:rsid w:val="004D521B"/>
    <w:rsid w:val="004D52FF"/>
    <w:rsid w:val="004D5A34"/>
    <w:rsid w:val="004D61E9"/>
    <w:rsid w:val="004D6576"/>
    <w:rsid w:val="004D719A"/>
    <w:rsid w:val="004E0E2C"/>
    <w:rsid w:val="004E1737"/>
    <w:rsid w:val="004E2058"/>
    <w:rsid w:val="004E2CC3"/>
    <w:rsid w:val="004E3372"/>
    <w:rsid w:val="004E6E76"/>
    <w:rsid w:val="004E7452"/>
    <w:rsid w:val="004E7D45"/>
    <w:rsid w:val="004F02D9"/>
    <w:rsid w:val="004F1A1C"/>
    <w:rsid w:val="004F2DE7"/>
    <w:rsid w:val="004F3120"/>
    <w:rsid w:val="004F3798"/>
    <w:rsid w:val="004F38F5"/>
    <w:rsid w:val="004F43E9"/>
    <w:rsid w:val="004F4416"/>
    <w:rsid w:val="004F513F"/>
    <w:rsid w:val="004F6CAA"/>
    <w:rsid w:val="004F7237"/>
    <w:rsid w:val="004F7302"/>
    <w:rsid w:val="00500DB1"/>
    <w:rsid w:val="00500EE9"/>
    <w:rsid w:val="00503E34"/>
    <w:rsid w:val="00505352"/>
    <w:rsid w:val="00505A52"/>
    <w:rsid w:val="00506AB4"/>
    <w:rsid w:val="00507034"/>
    <w:rsid w:val="00507303"/>
    <w:rsid w:val="005102E0"/>
    <w:rsid w:val="00510D7C"/>
    <w:rsid w:val="00510EF7"/>
    <w:rsid w:val="0051150E"/>
    <w:rsid w:val="005117EB"/>
    <w:rsid w:val="00512C89"/>
    <w:rsid w:val="00513B5C"/>
    <w:rsid w:val="00513F0E"/>
    <w:rsid w:val="00514DC9"/>
    <w:rsid w:val="005153B9"/>
    <w:rsid w:val="00516156"/>
    <w:rsid w:val="00516CE1"/>
    <w:rsid w:val="00517CEF"/>
    <w:rsid w:val="005215DF"/>
    <w:rsid w:val="00521B8B"/>
    <w:rsid w:val="00521CE1"/>
    <w:rsid w:val="00521D82"/>
    <w:rsid w:val="0052277D"/>
    <w:rsid w:val="0052281D"/>
    <w:rsid w:val="0052305A"/>
    <w:rsid w:val="0052403E"/>
    <w:rsid w:val="0052409B"/>
    <w:rsid w:val="00525F3B"/>
    <w:rsid w:val="00526616"/>
    <w:rsid w:val="00532598"/>
    <w:rsid w:val="00533745"/>
    <w:rsid w:val="0053564D"/>
    <w:rsid w:val="00536A68"/>
    <w:rsid w:val="00537844"/>
    <w:rsid w:val="00537F4C"/>
    <w:rsid w:val="00541B03"/>
    <w:rsid w:val="00542712"/>
    <w:rsid w:val="00542DED"/>
    <w:rsid w:val="00544E9C"/>
    <w:rsid w:val="00544ED6"/>
    <w:rsid w:val="00546BD4"/>
    <w:rsid w:val="00546D09"/>
    <w:rsid w:val="00547686"/>
    <w:rsid w:val="00547CFC"/>
    <w:rsid w:val="00551429"/>
    <w:rsid w:val="005514E9"/>
    <w:rsid w:val="00553AC6"/>
    <w:rsid w:val="00554396"/>
    <w:rsid w:val="00555F45"/>
    <w:rsid w:val="00560FF4"/>
    <w:rsid w:val="00561413"/>
    <w:rsid w:val="00561672"/>
    <w:rsid w:val="00561A07"/>
    <w:rsid w:val="005621BA"/>
    <w:rsid w:val="005638AF"/>
    <w:rsid w:val="00564281"/>
    <w:rsid w:val="005672E1"/>
    <w:rsid w:val="005675F9"/>
    <w:rsid w:val="005708C7"/>
    <w:rsid w:val="00570C79"/>
    <w:rsid w:val="0057134C"/>
    <w:rsid w:val="00571450"/>
    <w:rsid w:val="00572A08"/>
    <w:rsid w:val="00573E0A"/>
    <w:rsid w:val="00576138"/>
    <w:rsid w:val="0057625E"/>
    <w:rsid w:val="0057700A"/>
    <w:rsid w:val="0057787C"/>
    <w:rsid w:val="00581013"/>
    <w:rsid w:val="00581A59"/>
    <w:rsid w:val="00581A68"/>
    <w:rsid w:val="00583340"/>
    <w:rsid w:val="00583EBD"/>
    <w:rsid w:val="00585AF6"/>
    <w:rsid w:val="00586697"/>
    <w:rsid w:val="00587278"/>
    <w:rsid w:val="005875C9"/>
    <w:rsid w:val="005914BE"/>
    <w:rsid w:val="00591C6B"/>
    <w:rsid w:val="00591FE5"/>
    <w:rsid w:val="005924A0"/>
    <w:rsid w:val="00593760"/>
    <w:rsid w:val="00594DD7"/>
    <w:rsid w:val="005952A8"/>
    <w:rsid w:val="00596091"/>
    <w:rsid w:val="00596504"/>
    <w:rsid w:val="005970AB"/>
    <w:rsid w:val="00597E57"/>
    <w:rsid w:val="005A14B2"/>
    <w:rsid w:val="005A1B08"/>
    <w:rsid w:val="005A3CF1"/>
    <w:rsid w:val="005A4F56"/>
    <w:rsid w:val="005A538E"/>
    <w:rsid w:val="005A63C2"/>
    <w:rsid w:val="005A658E"/>
    <w:rsid w:val="005A686D"/>
    <w:rsid w:val="005B0372"/>
    <w:rsid w:val="005B1D82"/>
    <w:rsid w:val="005B3E41"/>
    <w:rsid w:val="005B4F69"/>
    <w:rsid w:val="005B6CD1"/>
    <w:rsid w:val="005C1CCF"/>
    <w:rsid w:val="005C51CC"/>
    <w:rsid w:val="005C52A8"/>
    <w:rsid w:val="005C6A3C"/>
    <w:rsid w:val="005C7AAD"/>
    <w:rsid w:val="005D1741"/>
    <w:rsid w:val="005D2223"/>
    <w:rsid w:val="005D26AC"/>
    <w:rsid w:val="005D2971"/>
    <w:rsid w:val="005D4ABD"/>
    <w:rsid w:val="005D54E1"/>
    <w:rsid w:val="005D5DCF"/>
    <w:rsid w:val="005D67E0"/>
    <w:rsid w:val="005D7CA7"/>
    <w:rsid w:val="005E19D6"/>
    <w:rsid w:val="005E1B5B"/>
    <w:rsid w:val="005E1CBB"/>
    <w:rsid w:val="005E43FC"/>
    <w:rsid w:val="005E55E9"/>
    <w:rsid w:val="005E633A"/>
    <w:rsid w:val="005E6855"/>
    <w:rsid w:val="005F19B3"/>
    <w:rsid w:val="005F1F15"/>
    <w:rsid w:val="005F2415"/>
    <w:rsid w:val="005F5350"/>
    <w:rsid w:val="005F539E"/>
    <w:rsid w:val="005F63A1"/>
    <w:rsid w:val="006014B4"/>
    <w:rsid w:val="00601C10"/>
    <w:rsid w:val="00602353"/>
    <w:rsid w:val="00602E87"/>
    <w:rsid w:val="00604BDA"/>
    <w:rsid w:val="0060640C"/>
    <w:rsid w:val="00607C97"/>
    <w:rsid w:val="00610CEF"/>
    <w:rsid w:val="0061265E"/>
    <w:rsid w:val="00612A95"/>
    <w:rsid w:val="006154F4"/>
    <w:rsid w:val="0061641E"/>
    <w:rsid w:val="0061670E"/>
    <w:rsid w:val="0061674B"/>
    <w:rsid w:val="006168BC"/>
    <w:rsid w:val="00617586"/>
    <w:rsid w:val="0062040C"/>
    <w:rsid w:val="0062111B"/>
    <w:rsid w:val="006223B8"/>
    <w:rsid w:val="00622A77"/>
    <w:rsid w:val="00623A5C"/>
    <w:rsid w:val="00624DE4"/>
    <w:rsid w:val="006310A3"/>
    <w:rsid w:val="006318F8"/>
    <w:rsid w:val="00633028"/>
    <w:rsid w:val="00634112"/>
    <w:rsid w:val="00634EF7"/>
    <w:rsid w:val="00637391"/>
    <w:rsid w:val="00640A90"/>
    <w:rsid w:val="006410A5"/>
    <w:rsid w:val="00641A48"/>
    <w:rsid w:val="006428BD"/>
    <w:rsid w:val="006428F5"/>
    <w:rsid w:val="006430F9"/>
    <w:rsid w:val="0064316A"/>
    <w:rsid w:val="0064373E"/>
    <w:rsid w:val="00643B7F"/>
    <w:rsid w:val="00643C0B"/>
    <w:rsid w:val="0064692F"/>
    <w:rsid w:val="006469D4"/>
    <w:rsid w:val="0064750C"/>
    <w:rsid w:val="00650531"/>
    <w:rsid w:val="00651323"/>
    <w:rsid w:val="00651499"/>
    <w:rsid w:val="00654048"/>
    <w:rsid w:val="006573B2"/>
    <w:rsid w:val="0065755B"/>
    <w:rsid w:val="00657D9C"/>
    <w:rsid w:val="00660000"/>
    <w:rsid w:val="006614E7"/>
    <w:rsid w:val="00662846"/>
    <w:rsid w:val="006629FD"/>
    <w:rsid w:val="006633D4"/>
    <w:rsid w:val="0066349D"/>
    <w:rsid w:val="00663E8E"/>
    <w:rsid w:val="0066428E"/>
    <w:rsid w:val="00664A05"/>
    <w:rsid w:val="00665757"/>
    <w:rsid w:val="0066679E"/>
    <w:rsid w:val="0066743C"/>
    <w:rsid w:val="00670183"/>
    <w:rsid w:val="0067084B"/>
    <w:rsid w:val="006719B0"/>
    <w:rsid w:val="00671CE0"/>
    <w:rsid w:val="00672716"/>
    <w:rsid w:val="00673C43"/>
    <w:rsid w:val="00673D0C"/>
    <w:rsid w:val="0067491D"/>
    <w:rsid w:val="00674C66"/>
    <w:rsid w:val="00676A31"/>
    <w:rsid w:val="00676D68"/>
    <w:rsid w:val="00677E42"/>
    <w:rsid w:val="00680285"/>
    <w:rsid w:val="00680749"/>
    <w:rsid w:val="006820E5"/>
    <w:rsid w:val="00682714"/>
    <w:rsid w:val="00684B16"/>
    <w:rsid w:val="00684CE4"/>
    <w:rsid w:val="00684D10"/>
    <w:rsid w:val="00685995"/>
    <w:rsid w:val="00685F87"/>
    <w:rsid w:val="00686F23"/>
    <w:rsid w:val="00687D5A"/>
    <w:rsid w:val="006909EE"/>
    <w:rsid w:val="00690CAA"/>
    <w:rsid w:val="00691188"/>
    <w:rsid w:val="006924D7"/>
    <w:rsid w:val="00692D88"/>
    <w:rsid w:val="006944E1"/>
    <w:rsid w:val="00694B42"/>
    <w:rsid w:val="0069522C"/>
    <w:rsid w:val="00695C69"/>
    <w:rsid w:val="00696151"/>
    <w:rsid w:val="0069665D"/>
    <w:rsid w:val="00697365"/>
    <w:rsid w:val="006A0648"/>
    <w:rsid w:val="006A0693"/>
    <w:rsid w:val="006A08C7"/>
    <w:rsid w:val="006A1671"/>
    <w:rsid w:val="006A1948"/>
    <w:rsid w:val="006A2DFB"/>
    <w:rsid w:val="006A33C5"/>
    <w:rsid w:val="006A3B13"/>
    <w:rsid w:val="006A43FB"/>
    <w:rsid w:val="006A4904"/>
    <w:rsid w:val="006A4E27"/>
    <w:rsid w:val="006A533A"/>
    <w:rsid w:val="006A62DF"/>
    <w:rsid w:val="006A6E94"/>
    <w:rsid w:val="006A7052"/>
    <w:rsid w:val="006A72E3"/>
    <w:rsid w:val="006B0E6E"/>
    <w:rsid w:val="006B2FA1"/>
    <w:rsid w:val="006B31D0"/>
    <w:rsid w:val="006B328F"/>
    <w:rsid w:val="006B3999"/>
    <w:rsid w:val="006B452F"/>
    <w:rsid w:val="006B5E74"/>
    <w:rsid w:val="006B6429"/>
    <w:rsid w:val="006B6938"/>
    <w:rsid w:val="006B78F9"/>
    <w:rsid w:val="006C08A8"/>
    <w:rsid w:val="006C0952"/>
    <w:rsid w:val="006C23F2"/>
    <w:rsid w:val="006C2577"/>
    <w:rsid w:val="006C2891"/>
    <w:rsid w:val="006C43A0"/>
    <w:rsid w:val="006C447B"/>
    <w:rsid w:val="006C6B7F"/>
    <w:rsid w:val="006D0C9E"/>
    <w:rsid w:val="006D2C54"/>
    <w:rsid w:val="006D2FEA"/>
    <w:rsid w:val="006D326D"/>
    <w:rsid w:val="006D4FBE"/>
    <w:rsid w:val="006D5CCB"/>
    <w:rsid w:val="006E040D"/>
    <w:rsid w:val="006E1AA6"/>
    <w:rsid w:val="006E1C1E"/>
    <w:rsid w:val="006E298D"/>
    <w:rsid w:val="006E2BF4"/>
    <w:rsid w:val="006E3113"/>
    <w:rsid w:val="006E4F8E"/>
    <w:rsid w:val="006E5666"/>
    <w:rsid w:val="006E640B"/>
    <w:rsid w:val="006E65C9"/>
    <w:rsid w:val="006E68A4"/>
    <w:rsid w:val="006E6CCE"/>
    <w:rsid w:val="006E7FC9"/>
    <w:rsid w:val="006F2673"/>
    <w:rsid w:val="006F27DD"/>
    <w:rsid w:val="00700307"/>
    <w:rsid w:val="00700C3E"/>
    <w:rsid w:val="00701822"/>
    <w:rsid w:val="00701C6C"/>
    <w:rsid w:val="00702582"/>
    <w:rsid w:val="00704951"/>
    <w:rsid w:val="0070683C"/>
    <w:rsid w:val="00706B8D"/>
    <w:rsid w:val="00707DB2"/>
    <w:rsid w:val="00707E2C"/>
    <w:rsid w:val="00707F81"/>
    <w:rsid w:val="00712904"/>
    <w:rsid w:val="007132D2"/>
    <w:rsid w:val="00713BC9"/>
    <w:rsid w:val="007150F6"/>
    <w:rsid w:val="00716175"/>
    <w:rsid w:val="0071719B"/>
    <w:rsid w:val="00717F9E"/>
    <w:rsid w:val="00722BC8"/>
    <w:rsid w:val="00724420"/>
    <w:rsid w:val="00724B38"/>
    <w:rsid w:val="00724FB3"/>
    <w:rsid w:val="007279AA"/>
    <w:rsid w:val="00727BEA"/>
    <w:rsid w:val="00727E37"/>
    <w:rsid w:val="00730A44"/>
    <w:rsid w:val="00730C9E"/>
    <w:rsid w:val="00730D5F"/>
    <w:rsid w:val="0073129E"/>
    <w:rsid w:val="0073337D"/>
    <w:rsid w:val="00735B8B"/>
    <w:rsid w:val="00736997"/>
    <w:rsid w:val="0073770B"/>
    <w:rsid w:val="007378C6"/>
    <w:rsid w:val="00737AA0"/>
    <w:rsid w:val="00737E56"/>
    <w:rsid w:val="00737FA7"/>
    <w:rsid w:val="00740D02"/>
    <w:rsid w:val="007426FC"/>
    <w:rsid w:val="00742A4C"/>
    <w:rsid w:val="0074322A"/>
    <w:rsid w:val="0074454A"/>
    <w:rsid w:val="00745165"/>
    <w:rsid w:val="00745271"/>
    <w:rsid w:val="00745B55"/>
    <w:rsid w:val="00745B6A"/>
    <w:rsid w:val="00746719"/>
    <w:rsid w:val="00746A3E"/>
    <w:rsid w:val="007472C7"/>
    <w:rsid w:val="00752A39"/>
    <w:rsid w:val="00754E54"/>
    <w:rsid w:val="00755A76"/>
    <w:rsid w:val="007565EB"/>
    <w:rsid w:val="00757ECC"/>
    <w:rsid w:val="0076031E"/>
    <w:rsid w:val="0076142D"/>
    <w:rsid w:val="00761D48"/>
    <w:rsid w:val="00762154"/>
    <w:rsid w:val="00762684"/>
    <w:rsid w:val="00763699"/>
    <w:rsid w:val="00765292"/>
    <w:rsid w:val="007657B4"/>
    <w:rsid w:val="00766649"/>
    <w:rsid w:val="00767201"/>
    <w:rsid w:val="00767950"/>
    <w:rsid w:val="00767F16"/>
    <w:rsid w:val="00771552"/>
    <w:rsid w:val="007717AC"/>
    <w:rsid w:val="00772F1C"/>
    <w:rsid w:val="0077401A"/>
    <w:rsid w:val="00775577"/>
    <w:rsid w:val="00775870"/>
    <w:rsid w:val="00781789"/>
    <w:rsid w:val="00781ECD"/>
    <w:rsid w:val="00782545"/>
    <w:rsid w:val="007825F2"/>
    <w:rsid w:val="00783012"/>
    <w:rsid w:val="00783344"/>
    <w:rsid w:val="007845C2"/>
    <w:rsid w:val="00786068"/>
    <w:rsid w:val="007862BD"/>
    <w:rsid w:val="00786EF2"/>
    <w:rsid w:val="00787405"/>
    <w:rsid w:val="00790124"/>
    <w:rsid w:val="00790585"/>
    <w:rsid w:val="007905E4"/>
    <w:rsid w:val="00791038"/>
    <w:rsid w:val="007920E2"/>
    <w:rsid w:val="00792BFA"/>
    <w:rsid w:val="007934AF"/>
    <w:rsid w:val="0079359C"/>
    <w:rsid w:val="0079599F"/>
    <w:rsid w:val="0079724C"/>
    <w:rsid w:val="00797561"/>
    <w:rsid w:val="007A063A"/>
    <w:rsid w:val="007A1051"/>
    <w:rsid w:val="007A1D18"/>
    <w:rsid w:val="007A213C"/>
    <w:rsid w:val="007A22D5"/>
    <w:rsid w:val="007A2552"/>
    <w:rsid w:val="007A5596"/>
    <w:rsid w:val="007A5BB5"/>
    <w:rsid w:val="007A6A2F"/>
    <w:rsid w:val="007A6F7C"/>
    <w:rsid w:val="007B027F"/>
    <w:rsid w:val="007B0953"/>
    <w:rsid w:val="007B2A89"/>
    <w:rsid w:val="007B2BAA"/>
    <w:rsid w:val="007B35E8"/>
    <w:rsid w:val="007B5B74"/>
    <w:rsid w:val="007B5D30"/>
    <w:rsid w:val="007B691D"/>
    <w:rsid w:val="007B6DEF"/>
    <w:rsid w:val="007C13B6"/>
    <w:rsid w:val="007C1BE6"/>
    <w:rsid w:val="007C2F86"/>
    <w:rsid w:val="007C31A5"/>
    <w:rsid w:val="007C386C"/>
    <w:rsid w:val="007C61DF"/>
    <w:rsid w:val="007C62C5"/>
    <w:rsid w:val="007C649E"/>
    <w:rsid w:val="007D1697"/>
    <w:rsid w:val="007D1F9E"/>
    <w:rsid w:val="007D392C"/>
    <w:rsid w:val="007D3DC0"/>
    <w:rsid w:val="007D47C5"/>
    <w:rsid w:val="007D5FF0"/>
    <w:rsid w:val="007D698A"/>
    <w:rsid w:val="007D7D6B"/>
    <w:rsid w:val="007E13D9"/>
    <w:rsid w:val="007E1C6B"/>
    <w:rsid w:val="007E21B7"/>
    <w:rsid w:val="007E2B01"/>
    <w:rsid w:val="007E3BA5"/>
    <w:rsid w:val="007E436B"/>
    <w:rsid w:val="007E4C07"/>
    <w:rsid w:val="007E6401"/>
    <w:rsid w:val="007E6AA5"/>
    <w:rsid w:val="007E7566"/>
    <w:rsid w:val="007E75F3"/>
    <w:rsid w:val="007E7793"/>
    <w:rsid w:val="007F0355"/>
    <w:rsid w:val="007F09E5"/>
    <w:rsid w:val="007F1885"/>
    <w:rsid w:val="007F1C53"/>
    <w:rsid w:val="007F2288"/>
    <w:rsid w:val="007F279D"/>
    <w:rsid w:val="007F3153"/>
    <w:rsid w:val="0080110D"/>
    <w:rsid w:val="0080114B"/>
    <w:rsid w:val="00801658"/>
    <w:rsid w:val="00801B66"/>
    <w:rsid w:val="00806E07"/>
    <w:rsid w:val="0080737E"/>
    <w:rsid w:val="00807466"/>
    <w:rsid w:val="008078DD"/>
    <w:rsid w:val="00810BA3"/>
    <w:rsid w:val="00810C77"/>
    <w:rsid w:val="008110AE"/>
    <w:rsid w:val="00812DE9"/>
    <w:rsid w:val="00812F5C"/>
    <w:rsid w:val="00813056"/>
    <w:rsid w:val="00813384"/>
    <w:rsid w:val="0081396D"/>
    <w:rsid w:val="008141A0"/>
    <w:rsid w:val="00814CA9"/>
    <w:rsid w:val="00815021"/>
    <w:rsid w:val="008160DF"/>
    <w:rsid w:val="008167E4"/>
    <w:rsid w:val="00816D14"/>
    <w:rsid w:val="00816F6F"/>
    <w:rsid w:val="008172AA"/>
    <w:rsid w:val="00817659"/>
    <w:rsid w:val="008221FE"/>
    <w:rsid w:val="00823CA2"/>
    <w:rsid w:val="00825A99"/>
    <w:rsid w:val="00826551"/>
    <w:rsid w:val="00826C88"/>
    <w:rsid w:val="00826DBA"/>
    <w:rsid w:val="008304F0"/>
    <w:rsid w:val="00830F00"/>
    <w:rsid w:val="00831A2C"/>
    <w:rsid w:val="008320A8"/>
    <w:rsid w:val="00833212"/>
    <w:rsid w:val="00833BE4"/>
    <w:rsid w:val="00833C75"/>
    <w:rsid w:val="00833F6B"/>
    <w:rsid w:val="00833F75"/>
    <w:rsid w:val="0083516E"/>
    <w:rsid w:val="0083672C"/>
    <w:rsid w:val="00837931"/>
    <w:rsid w:val="00837C07"/>
    <w:rsid w:val="00837F82"/>
    <w:rsid w:val="00845046"/>
    <w:rsid w:val="008460AF"/>
    <w:rsid w:val="008465C5"/>
    <w:rsid w:val="00846AD1"/>
    <w:rsid w:val="00847698"/>
    <w:rsid w:val="008476D1"/>
    <w:rsid w:val="00850BEE"/>
    <w:rsid w:val="00851AAC"/>
    <w:rsid w:val="00851AED"/>
    <w:rsid w:val="00853691"/>
    <w:rsid w:val="008538B7"/>
    <w:rsid w:val="00853E12"/>
    <w:rsid w:val="008545B8"/>
    <w:rsid w:val="00856BD8"/>
    <w:rsid w:val="00856D3F"/>
    <w:rsid w:val="00856DEC"/>
    <w:rsid w:val="00860394"/>
    <w:rsid w:val="0086056B"/>
    <w:rsid w:val="00861D60"/>
    <w:rsid w:val="008645A2"/>
    <w:rsid w:val="00864997"/>
    <w:rsid w:val="008651ED"/>
    <w:rsid w:val="00865613"/>
    <w:rsid w:val="00865721"/>
    <w:rsid w:val="008701DB"/>
    <w:rsid w:val="008709C9"/>
    <w:rsid w:val="00870C21"/>
    <w:rsid w:val="00872E12"/>
    <w:rsid w:val="00872E8F"/>
    <w:rsid w:val="0087313E"/>
    <w:rsid w:val="00875BAE"/>
    <w:rsid w:val="00875FC4"/>
    <w:rsid w:val="00876841"/>
    <w:rsid w:val="00881132"/>
    <w:rsid w:val="00881AA2"/>
    <w:rsid w:val="00881EB9"/>
    <w:rsid w:val="008825C3"/>
    <w:rsid w:val="0088273E"/>
    <w:rsid w:val="00882AC2"/>
    <w:rsid w:val="00882D51"/>
    <w:rsid w:val="00883CBE"/>
    <w:rsid w:val="0088421E"/>
    <w:rsid w:val="0088611E"/>
    <w:rsid w:val="00886AAE"/>
    <w:rsid w:val="00886D4B"/>
    <w:rsid w:val="00890541"/>
    <w:rsid w:val="008905E4"/>
    <w:rsid w:val="00890748"/>
    <w:rsid w:val="00890D13"/>
    <w:rsid w:val="00891831"/>
    <w:rsid w:val="0089363C"/>
    <w:rsid w:val="00893A5B"/>
    <w:rsid w:val="0089411F"/>
    <w:rsid w:val="00894656"/>
    <w:rsid w:val="00895492"/>
    <w:rsid w:val="0089653D"/>
    <w:rsid w:val="00896C99"/>
    <w:rsid w:val="00897153"/>
    <w:rsid w:val="00897228"/>
    <w:rsid w:val="0089775A"/>
    <w:rsid w:val="008A0510"/>
    <w:rsid w:val="008A0800"/>
    <w:rsid w:val="008A0C4C"/>
    <w:rsid w:val="008A0C5F"/>
    <w:rsid w:val="008A0D47"/>
    <w:rsid w:val="008A1069"/>
    <w:rsid w:val="008A1130"/>
    <w:rsid w:val="008A17C3"/>
    <w:rsid w:val="008A1FCB"/>
    <w:rsid w:val="008A3C66"/>
    <w:rsid w:val="008A41C1"/>
    <w:rsid w:val="008A563E"/>
    <w:rsid w:val="008A711E"/>
    <w:rsid w:val="008A7A5C"/>
    <w:rsid w:val="008A7D51"/>
    <w:rsid w:val="008B1CA7"/>
    <w:rsid w:val="008B1D9F"/>
    <w:rsid w:val="008B2676"/>
    <w:rsid w:val="008B2E00"/>
    <w:rsid w:val="008B377D"/>
    <w:rsid w:val="008B3ACE"/>
    <w:rsid w:val="008B3B93"/>
    <w:rsid w:val="008B4162"/>
    <w:rsid w:val="008B52C6"/>
    <w:rsid w:val="008B5C12"/>
    <w:rsid w:val="008B5FC4"/>
    <w:rsid w:val="008B66EB"/>
    <w:rsid w:val="008C1A14"/>
    <w:rsid w:val="008C4FFF"/>
    <w:rsid w:val="008C5806"/>
    <w:rsid w:val="008C5C0A"/>
    <w:rsid w:val="008C69AE"/>
    <w:rsid w:val="008C7B50"/>
    <w:rsid w:val="008C7D24"/>
    <w:rsid w:val="008D1A0E"/>
    <w:rsid w:val="008D22AF"/>
    <w:rsid w:val="008D23F9"/>
    <w:rsid w:val="008D3459"/>
    <w:rsid w:val="008D6248"/>
    <w:rsid w:val="008E16E4"/>
    <w:rsid w:val="008E19F6"/>
    <w:rsid w:val="008E2EEF"/>
    <w:rsid w:val="008E3EE4"/>
    <w:rsid w:val="008E47A4"/>
    <w:rsid w:val="008E4AAE"/>
    <w:rsid w:val="008E4C92"/>
    <w:rsid w:val="008E75F8"/>
    <w:rsid w:val="008F00C4"/>
    <w:rsid w:val="008F03BE"/>
    <w:rsid w:val="008F066E"/>
    <w:rsid w:val="008F10F6"/>
    <w:rsid w:val="008F1DEC"/>
    <w:rsid w:val="008F2168"/>
    <w:rsid w:val="008F2829"/>
    <w:rsid w:val="008F2AB4"/>
    <w:rsid w:val="008F33C9"/>
    <w:rsid w:val="008F4E44"/>
    <w:rsid w:val="008F7718"/>
    <w:rsid w:val="008F7D9F"/>
    <w:rsid w:val="008F7F4C"/>
    <w:rsid w:val="009023C6"/>
    <w:rsid w:val="00903FCE"/>
    <w:rsid w:val="00907036"/>
    <w:rsid w:val="0091073F"/>
    <w:rsid w:val="00916B17"/>
    <w:rsid w:val="009202DB"/>
    <w:rsid w:val="00921003"/>
    <w:rsid w:val="009214C6"/>
    <w:rsid w:val="009215F5"/>
    <w:rsid w:val="0092192F"/>
    <w:rsid w:val="0092437E"/>
    <w:rsid w:val="00925085"/>
    <w:rsid w:val="00925A7B"/>
    <w:rsid w:val="009270C8"/>
    <w:rsid w:val="00927B4D"/>
    <w:rsid w:val="00931F05"/>
    <w:rsid w:val="009328EF"/>
    <w:rsid w:val="00932F0F"/>
    <w:rsid w:val="00932F4F"/>
    <w:rsid w:val="009335CB"/>
    <w:rsid w:val="009345FC"/>
    <w:rsid w:val="00935542"/>
    <w:rsid w:val="00937966"/>
    <w:rsid w:val="009400CE"/>
    <w:rsid w:val="00940571"/>
    <w:rsid w:val="009413B0"/>
    <w:rsid w:val="00942743"/>
    <w:rsid w:val="009435C1"/>
    <w:rsid w:val="00943681"/>
    <w:rsid w:val="009444DB"/>
    <w:rsid w:val="00944D33"/>
    <w:rsid w:val="00945A3C"/>
    <w:rsid w:val="00945E67"/>
    <w:rsid w:val="009465CB"/>
    <w:rsid w:val="00947BD3"/>
    <w:rsid w:val="0095059A"/>
    <w:rsid w:val="00950F00"/>
    <w:rsid w:val="009524B8"/>
    <w:rsid w:val="009607FA"/>
    <w:rsid w:val="00961ACF"/>
    <w:rsid w:val="00962F69"/>
    <w:rsid w:val="00964077"/>
    <w:rsid w:val="00966D23"/>
    <w:rsid w:val="0097071F"/>
    <w:rsid w:val="00970ED2"/>
    <w:rsid w:val="00971B2C"/>
    <w:rsid w:val="00972304"/>
    <w:rsid w:val="00974470"/>
    <w:rsid w:val="009745DC"/>
    <w:rsid w:val="00974A5E"/>
    <w:rsid w:val="00975430"/>
    <w:rsid w:val="009776D9"/>
    <w:rsid w:val="0098225E"/>
    <w:rsid w:val="00982CA1"/>
    <w:rsid w:val="00982E56"/>
    <w:rsid w:val="00983468"/>
    <w:rsid w:val="0098349D"/>
    <w:rsid w:val="00984D90"/>
    <w:rsid w:val="00984E93"/>
    <w:rsid w:val="0098577D"/>
    <w:rsid w:val="00985F77"/>
    <w:rsid w:val="0098613A"/>
    <w:rsid w:val="009866BE"/>
    <w:rsid w:val="0098691A"/>
    <w:rsid w:val="00990BB9"/>
    <w:rsid w:val="0099110E"/>
    <w:rsid w:val="00993BC3"/>
    <w:rsid w:val="00994981"/>
    <w:rsid w:val="0099746D"/>
    <w:rsid w:val="00997D42"/>
    <w:rsid w:val="009A0D35"/>
    <w:rsid w:val="009A2199"/>
    <w:rsid w:val="009A2FD5"/>
    <w:rsid w:val="009A4393"/>
    <w:rsid w:val="009A5394"/>
    <w:rsid w:val="009A6A8C"/>
    <w:rsid w:val="009A6F0B"/>
    <w:rsid w:val="009B088F"/>
    <w:rsid w:val="009B223E"/>
    <w:rsid w:val="009B2F21"/>
    <w:rsid w:val="009B4AAE"/>
    <w:rsid w:val="009B7009"/>
    <w:rsid w:val="009C0558"/>
    <w:rsid w:val="009C0C91"/>
    <w:rsid w:val="009C2016"/>
    <w:rsid w:val="009C50A2"/>
    <w:rsid w:val="009D0BB2"/>
    <w:rsid w:val="009D0BEE"/>
    <w:rsid w:val="009D0E2F"/>
    <w:rsid w:val="009D1164"/>
    <w:rsid w:val="009D1AA8"/>
    <w:rsid w:val="009D40C3"/>
    <w:rsid w:val="009D46E6"/>
    <w:rsid w:val="009D4802"/>
    <w:rsid w:val="009D73D8"/>
    <w:rsid w:val="009D7C88"/>
    <w:rsid w:val="009E1134"/>
    <w:rsid w:val="009E1F53"/>
    <w:rsid w:val="009E4456"/>
    <w:rsid w:val="009E4711"/>
    <w:rsid w:val="009E4876"/>
    <w:rsid w:val="009E5903"/>
    <w:rsid w:val="009E7714"/>
    <w:rsid w:val="009E7C65"/>
    <w:rsid w:val="009F075C"/>
    <w:rsid w:val="009F0AD8"/>
    <w:rsid w:val="009F122C"/>
    <w:rsid w:val="009F1CD3"/>
    <w:rsid w:val="009F3B7E"/>
    <w:rsid w:val="009F5394"/>
    <w:rsid w:val="009F6194"/>
    <w:rsid w:val="009F749A"/>
    <w:rsid w:val="009F7605"/>
    <w:rsid w:val="00A00B5B"/>
    <w:rsid w:val="00A016AE"/>
    <w:rsid w:val="00A018F5"/>
    <w:rsid w:val="00A01F5A"/>
    <w:rsid w:val="00A027C4"/>
    <w:rsid w:val="00A04D9F"/>
    <w:rsid w:val="00A0600A"/>
    <w:rsid w:val="00A06222"/>
    <w:rsid w:val="00A0642A"/>
    <w:rsid w:val="00A10820"/>
    <w:rsid w:val="00A10A2A"/>
    <w:rsid w:val="00A10F3E"/>
    <w:rsid w:val="00A1245E"/>
    <w:rsid w:val="00A1261F"/>
    <w:rsid w:val="00A12C27"/>
    <w:rsid w:val="00A13E96"/>
    <w:rsid w:val="00A1418D"/>
    <w:rsid w:val="00A14302"/>
    <w:rsid w:val="00A157CB"/>
    <w:rsid w:val="00A1582B"/>
    <w:rsid w:val="00A17622"/>
    <w:rsid w:val="00A1787D"/>
    <w:rsid w:val="00A20386"/>
    <w:rsid w:val="00A22359"/>
    <w:rsid w:val="00A22532"/>
    <w:rsid w:val="00A23DC9"/>
    <w:rsid w:val="00A247C3"/>
    <w:rsid w:val="00A24924"/>
    <w:rsid w:val="00A2647D"/>
    <w:rsid w:val="00A26C45"/>
    <w:rsid w:val="00A274B4"/>
    <w:rsid w:val="00A2752A"/>
    <w:rsid w:val="00A2787C"/>
    <w:rsid w:val="00A31F14"/>
    <w:rsid w:val="00A32C5E"/>
    <w:rsid w:val="00A32CE4"/>
    <w:rsid w:val="00A3446E"/>
    <w:rsid w:val="00A34555"/>
    <w:rsid w:val="00A3472D"/>
    <w:rsid w:val="00A348A0"/>
    <w:rsid w:val="00A35020"/>
    <w:rsid w:val="00A35B46"/>
    <w:rsid w:val="00A36212"/>
    <w:rsid w:val="00A3647B"/>
    <w:rsid w:val="00A37E34"/>
    <w:rsid w:val="00A406AD"/>
    <w:rsid w:val="00A43DBC"/>
    <w:rsid w:val="00A44156"/>
    <w:rsid w:val="00A44D39"/>
    <w:rsid w:val="00A453C6"/>
    <w:rsid w:val="00A4567C"/>
    <w:rsid w:val="00A50003"/>
    <w:rsid w:val="00A5152B"/>
    <w:rsid w:val="00A51653"/>
    <w:rsid w:val="00A5282B"/>
    <w:rsid w:val="00A53B73"/>
    <w:rsid w:val="00A5556D"/>
    <w:rsid w:val="00A601D9"/>
    <w:rsid w:val="00A610BC"/>
    <w:rsid w:val="00A62731"/>
    <w:rsid w:val="00A62B0B"/>
    <w:rsid w:val="00A637FA"/>
    <w:rsid w:val="00A649D8"/>
    <w:rsid w:val="00A65702"/>
    <w:rsid w:val="00A659F4"/>
    <w:rsid w:val="00A6622B"/>
    <w:rsid w:val="00A67191"/>
    <w:rsid w:val="00A705EC"/>
    <w:rsid w:val="00A714D8"/>
    <w:rsid w:val="00A715E5"/>
    <w:rsid w:val="00A733B1"/>
    <w:rsid w:val="00A73B4A"/>
    <w:rsid w:val="00A74BE5"/>
    <w:rsid w:val="00A74F2F"/>
    <w:rsid w:val="00A75E2B"/>
    <w:rsid w:val="00A76456"/>
    <w:rsid w:val="00A76699"/>
    <w:rsid w:val="00A819A2"/>
    <w:rsid w:val="00A81EA7"/>
    <w:rsid w:val="00A8387A"/>
    <w:rsid w:val="00A85E8A"/>
    <w:rsid w:val="00A86D41"/>
    <w:rsid w:val="00A90010"/>
    <w:rsid w:val="00A91E30"/>
    <w:rsid w:val="00A9266C"/>
    <w:rsid w:val="00A92E1D"/>
    <w:rsid w:val="00A945F9"/>
    <w:rsid w:val="00A95B84"/>
    <w:rsid w:val="00AA04D3"/>
    <w:rsid w:val="00AA0750"/>
    <w:rsid w:val="00AA1BA8"/>
    <w:rsid w:val="00AA1EDE"/>
    <w:rsid w:val="00AA1FA2"/>
    <w:rsid w:val="00AA2252"/>
    <w:rsid w:val="00AA2795"/>
    <w:rsid w:val="00AA298A"/>
    <w:rsid w:val="00AA4FFD"/>
    <w:rsid w:val="00AA5F5F"/>
    <w:rsid w:val="00AA6643"/>
    <w:rsid w:val="00AA695C"/>
    <w:rsid w:val="00AA7ED1"/>
    <w:rsid w:val="00AA7FE5"/>
    <w:rsid w:val="00AB00A4"/>
    <w:rsid w:val="00AB074E"/>
    <w:rsid w:val="00AB36A4"/>
    <w:rsid w:val="00AB3728"/>
    <w:rsid w:val="00AB4075"/>
    <w:rsid w:val="00AB6726"/>
    <w:rsid w:val="00AB6AFF"/>
    <w:rsid w:val="00AB6FD3"/>
    <w:rsid w:val="00AC0853"/>
    <w:rsid w:val="00AC1044"/>
    <w:rsid w:val="00AC16F4"/>
    <w:rsid w:val="00AC2872"/>
    <w:rsid w:val="00AC31AB"/>
    <w:rsid w:val="00AC7EFD"/>
    <w:rsid w:val="00AD651C"/>
    <w:rsid w:val="00AD6A1D"/>
    <w:rsid w:val="00AD6BE2"/>
    <w:rsid w:val="00AD6F37"/>
    <w:rsid w:val="00AD7746"/>
    <w:rsid w:val="00AE0C93"/>
    <w:rsid w:val="00AE289C"/>
    <w:rsid w:val="00AE2E33"/>
    <w:rsid w:val="00AE4454"/>
    <w:rsid w:val="00AE44E2"/>
    <w:rsid w:val="00AE48A7"/>
    <w:rsid w:val="00AE5395"/>
    <w:rsid w:val="00AE54D0"/>
    <w:rsid w:val="00AE58ED"/>
    <w:rsid w:val="00AE66EC"/>
    <w:rsid w:val="00AE7099"/>
    <w:rsid w:val="00AE74A4"/>
    <w:rsid w:val="00AE7E49"/>
    <w:rsid w:val="00AF177D"/>
    <w:rsid w:val="00AF1CF6"/>
    <w:rsid w:val="00AF2C39"/>
    <w:rsid w:val="00AF3588"/>
    <w:rsid w:val="00AF4279"/>
    <w:rsid w:val="00AF4CFB"/>
    <w:rsid w:val="00AF62A7"/>
    <w:rsid w:val="00AF7966"/>
    <w:rsid w:val="00B00D85"/>
    <w:rsid w:val="00B01BF6"/>
    <w:rsid w:val="00B01EF3"/>
    <w:rsid w:val="00B02596"/>
    <w:rsid w:val="00B02B23"/>
    <w:rsid w:val="00B02D26"/>
    <w:rsid w:val="00B03622"/>
    <w:rsid w:val="00B04355"/>
    <w:rsid w:val="00B058A6"/>
    <w:rsid w:val="00B05BFA"/>
    <w:rsid w:val="00B0671A"/>
    <w:rsid w:val="00B078AE"/>
    <w:rsid w:val="00B078EC"/>
    <w:rsid w:val="00B07BE8"/>
    <w:rsid w:val="00B1083F"/>
    <w:rsid w:val="00B10F14"/>
    <w:rsid w:val="00B118DC"/>
    <w:rsid w:val="00B129F7"/>
    <w:rsid w:val="00B145F7"/>
    <w:rsid w:val="00B167A1"/>
    <w:rsid w:val="00B1786F"/>
    <w:rsid w:val="00B22D17"/>
    <w:rsid w:val="00B22DD7"/>
    <w:rsid w:val="00B2321C"/>
    <w:rsid w:val="00B2368E"/>
    <w:rsid w:val="00B240F2"/>
    <w:rsid w:val="00B241AC"/>
    <w:rsid w:val="00B24A00"/>
    <w:rsid w:val="00B252EE"/>
    <w:rsid w:val="00B254F4"/>
    <w:rsid w:val="00B2555C"/>
    <w:rsid w:val="00B25E04"/>
    <w:rsid w:val="00B26C78"/>
    <w:rsid w:val="00B27CA3"/>
    <w:rsid w:val="00B30196"/>
    <w:rsid w:val="00B305A6"/>
    <w:rsid w:val="00B308DF"/>
    <w:rsid w:val="00B30D3D"/>
    <w:rsid w:val="00B33742"/>
    <w:rsid w:val="00B3537F"/>
    <w:rsid w:val="00B36243"/>
    <w:rsid w:val="00B36AE6"/>
    <w:rsid w:val="00B370BE"/>
    <w:rsid w:val="00B37969"/>
    <w:rsid w:val="00B37D6B"/>
    <w:rsid w:val="00B4059B"/>
    <w:rsid w:val="00B4162F"/>
    <w:rsid w:val="00B45E4F"/>
    <w:rsid w:val="00B468C7"/>
    <w:rsid w:val="00B4743B"/>
    <w:rsid w:val="00B474FE"/>
    <w:rsid w:val="00B51666"/>
    <w:rsid w:val="00B517AE"/>
    <w:rsid w:val="00B517FA"/>
    <w:rsid w:val="00B52C05"/>
    <w:rsid w:val="00B53AC7"/>
    <w:rsid w:val="00B53CD5"/>
    <w:rsid w:val="00B544C0"/>
    <w:rsid w:val="00B550A6"/>
    <w:rsid w:val="00B62335"/>
    <w:rsid w:val="00B6255A"/>
    <w:rsid w:val="00B63F87"/>
    <w:rsid w:val="00B66241"/>
    <w:rsid w:val="00B667D4"/>
    <w:rsid w:val="00B668B0"/>
    <w:rsid w:val="00B67C2C"/>
    <w:rsid w:val="00B67E54"/>
    <w:rsid w:val="00B7101E"/>
    <w:rsid w:val="00B72504"/>
    <w:rsid w:val="00B7251A"/>
    <w:rsid w:val="00B73CC9"/>
    <w:rsid w:val="00B751A6"/>
    <w:rsid w:val="00B75277"/>
    <w:rsid w:val="00B80653"/>
    <w:rsid w:val="00B80880"/>
    <w:rsid w:val="00B809B7"/>
    <w:rsid w:val="00B831EB"/>
    <w:rsid w:val="00B84A16"/>
    <w:rsid w:val="00B85297"/>
    <w:rsid w:val="00B85568"/>
    <w:rsid w:val="00B85BFA"/>
    <w:rsid w:val="00B86EC5"/>
    <w:rsid w:val="00B90247"/>
    <w:rsid w:val="00B904E0"/>
    <w:rsid w:val="00B90B6A"/>
    <w:rsid w:val="00B91749"/>
    <w:rsid w:val="00B91C51"/>
    <w:rsid w:val="00B92244"/>
    <w:rsid w:val="00B93828"/>
    <w:rsid w:val="00B93F77"/>
    <w:rsid w:val="00B94073"/>
    <w:rsid w:val="00B94622"/>
    <w:rsid w:val="00B94DA9"/>
    <w:rsid w:val="00B95FEE"/>
    <w:rsid w:val="00BA1677"/>
    <w:rsid w:val="00BA1CC3"/>
    <w:rsid w:val="00BA215C"/>
    <w:rsid w:val="00BA35D8"/>
    <w:rsid w:val="00BA51C6"/>
    <w:rsid w:val="00BA5B52"/>
    <w:rsid w:val="00BA79BA"/>
    <w:rsid w:val="00BB441C"/>
    <w:rsid w:val="00BB45C7"/>
    <w:rsid w:val="00BB4A77"/>
    <w:rsid w:val="00BB4C21"/>
    <w:rsid w:val="00BB78DA"/>
    <w:rsid w:val="00BC0851"/>
    <w:rsid w:val="00BC11AC"/>
    <w:rsid w:val="00BC197F"/>
    <w:rsid w:val="00BC4A7E"/>
    <w:rsid w:val="00BC641C"/>
    <w:rsid w:val="00BC6897"/>
    <w:rsid w:val="00BC7216"/>
    <w:rsid w:val="00BD1066"/>
    <w:rsid w:val="00BD1247"/>
    <w:rsid w:val="00BD1806"/>
    <w:rsid w:val="00BD2452"/>
    <w:rsid w:val="00BD267A"/>
    <w:rsid w:val="00BD28F5"/>
    <w:rsid w:val="00BD4CCE"/>
    <w:rsid w:val="00BD5059"/>
    <w:rsid w:val="00BD53BE"/>
    <w:rsid w:val="00BD55B1"/>
    <w:rsid w:val="00BE1455"/>
    <w:rsid w:val="00BE17A8"/>
    <w:rsid w:val="00BE3034"/>
    <w:rsid w:val="00BE315A"/>
    <w:rsid w:val="00BE49F0"/>
    <w:rsid w:val="00BE51F9"/>
    <w:rsid w:val="00BE5884"/>
    <w:rsid w:val="00BE5A89"/>
    <w:rsid w:val="00BE65E6"/>
    <w:rsid w:val="00BE7803"/>
    <w:rsid w:val="00BE7868"/>
    <w:rsid w:val="00BF24D3"/>
    <w:rsid w:val="00BF2849"/>
    <w:rsid w:val="00BF3AA5"/>
    <w:rsid w:val="00BF50CB"/>
    <w:rsid w:val="00BF52C7"/>
    <w:rsid w:val="00BF555C"/>
    <w:rsid w:val="00BF5715"/>
    <w:rsid w:val="00BF59EB"/>
    <w:rsid w:val="00BF66F7"/>
    <w:rsid w:val="00BF6B87"/>
    <w:rsid w:val="00BF79B8"/>
    <w:rsid w:val="00C0058C"/>
    <w:rsid w:val="00C01029"/>
    <w:rsid w:val="00C02D8A"/>
    <w:rsid w:val="00C03CE9"/>
    <w:rsid w:val="00C03D07"/>
    <w:rsid w:val="00C0491B"/>
    <w:rsid w:val="00C063C8"/>
    <w:rsid w:val="00C06CA3"/>
    <w:rsid w:val="00C07B24"/>
    <w:rsid w:val="00C07C73"/>
    <w:rsid w:val="00C1098F"/>
    <w:rsid w:val="00C1276B"/>
    <w:rsid w:val="00C131B9"/>
    <w:rsid w:val="00C13657"/>
    <w:rsid w:val="00C147F5"/>
    <w:rsid w:val="00C15A6B"/>
    <w:rsid w:val="00C16647"/>
    <w:rsid w:val="00C20E99"/>
    <w:rsid w:val="00C21924"/>
    <w:rsid w:val="00C21B74"/>
    <w:rsid w:val="00C22734"/>
    <w:rsid w:val="00C249F8"/>
    <w:rsid w:val="00C25240"/>
    <w:rsid w:val="00C25911"/>
    <w:rsid w:val="00C26EFF"/>
    <w:rsid w:val="00C309B9"/>
    <w:rsid w:val="00C30AF2"/>
    <w:rsid w:val="00C30EFD"/>
    <w:rsid w:val="00C31FA2"/>
    <w:rsid w:val="00C32119"/>
    <w:rsid w:val="00C32AED"/>
    <w:rsid w:val="00C3428F"/>
    <w:rsid w:val="00C34565"/>
    <w:rsid w:val="00C359B0"/>
    <w:rsid w:val="00C362B6"/>
    <w:rsid w:val="00C36CEB"/>
    <w:rsid w:val="00C37603"/>
    <w:rsid w:val="00C40919"/>
    <w:rsid w:val="00C410D9"/>
    <w:rsid w:val="00C43393"/>
    <w:rsid w:val="00C45AC7"/>
    <w:rsid w:val="00C5198D"/>
    <w:rsid w:val="00C51EA9"/>
    <w:rsid w:val="00C53CA8"/>
    <w:rsid w:val="00C5477B"/>
    <w:rsid w:val="00C56524"/>
    <w:rsid w:val="00C57048"/>
    <w:rsid w:val="00C572A0"/>
    <w:rsid w:val="00C57ED5"/>
    <w:rsid w:val="00C61200"/>
    <w:rsid w:val="00C61979"/>
    <w:rsid w:val="00C627CA"/>
    <w:rsid w:val="00C62A7F"/>
    <w:rsid w:val="00C62BBC"/>
    <w:rsid w:val="00C62BDD"/>
    <w:rsid w:val="00C67C75"/>
    <w:rsid w:val="00C70994"/>
    <w:rsid w:val="00C70EF1"/>
    <w:rsid w:val="00C70F26"/>
    <w:rsid w:val="00C715F1"/>
    <w:rsid w:val="00C73995"/>
    <w:rsid w:val="00C742F4"/>
    <w:rsid w:val="00C74535"/>
    <w:rsid w:val="00C748C5"/>
    <w:rsid w:val="00C75E1E"/>
    <w:rsid w:val="00C7720F"/>
    <w:rsid w:val="00C804B4"/>
    <w:rsid w:val="00C816BB"/>
    <w:rsid w:val="00C822E3"/>
    <w:rsid w:val="00C82718"/>
    <w:rsid w:val="00C83031"/>
    <w:rsid w:val="00C8420F"/>
    <w:rsid w:val="00C8482F"/>
    <w:rsid w:val="00C84F51"/>
    <w:rsid w:val="00C859E4"/>
    <w:rsid w:val="00C919E2"/>
    <w:rsid w:val="00C91E59"/>
    <w:rsid w:val="00C946BC"/>
    <w:rsid w:val="00C94D1D"/>
    <w:rsid w:val="00C97530"/>
    <w:rsid w:val="00CA000C"/>
    <w:rsid w:val="00CA0BBE"/>
    <w:rsid w:val="00CA3856"/>
    <w:rsid w:val="00CA3BC7"/>
    <w:rsid w:val="00CA4091"/>
    <w:rsid w:val="00CA4FCA"/>
    <w:rsid w:val="00CA6BC4"/>
    <w:rsid w:val="00CA76BE"/>
    <w:rsid w:val="00CB0A69"/>
    <w:rsid w:val="00CB2A77"/>
    <w:rsid w:val="00CB51E6"/>
    <w:rsid w:val="00CB6137"/>
    <w:rsid w:val="00CB6295"/>
    <w:rsid w:val="00CB7344"/>
    <w:rsid w:val="00CC1387"/>
    <w:rsid w:val="00CC1C58"/>
    <w:rsid w:val="00CC2A67"/>
    <w:rsid w:val="00CC78EE"/>
    <w:rsid w:val="00CD065F"/>
    <w:rsid w:val="00CD06AE"/>
    <w:rsid w:val="00CD1D50"/>
    <w:rsid w:val="00CD1FE7"/>
    <w:rsid w:val="00CD3951"/>
    <w:rsid w:val="00CD53AF"/>
    <w:rsid w:val="00CD7440"/>
    <w:rsid w:val="00CD7AF4"/>
    <w:rsid w:val="00CD7B78"/>
    <w:rsid w:val="00CE0F41"/>
    <w:rsid w:val="00CE1039"/>
    <w:rsid w:val="00CE36E5"/>
    <w:rsid w:val="00CE488E"/>
    <w:rsid w:val="00CE61FA"/>
    <w:rsid w:val="00CE6A63"/>
    <w:rsid w:val="00CE75AA"/>
    <w:rsid w:val="00CF19CC"/>
    <w:rsid w:val="00CF21E3"/>
    <w:rsid w:val="00CF5F1A"/>
    <w:rsid w:val="00D00034"/>
    <w:rsid w:val="00D029DC"/>
    <w:rsid w:val="00D03446"/>
    <w:rsid w:val="00D03C39"/>
    <w:rsid w:val="00D03FC9"/>
    <w:rsid w:val="00D04166"/>
    <w:rsid w:val="00D044EC"/>
    <w:rsid w:val="00D04C1B"/>
    <w:rsid w:val="00D07CB3"/>
    <w:rsid w:val="00D1207A"/>
    <w:rsid w:val="00D12B45"/>
    <w:rsid w:val="00D12CA0"/>
    <w:rsid w:val="00D14772"/>
    <w:rsid w:val="00D151F8"/>
    <w:rsid w:val="00D164EF"/>
    <w:rsid w:val="00D20175"/>
    <w:rsid w:val="00D209E8"/>
    <w:rsid w:val="00D2219B"/>
    <w:rsid w:val="00D2303D"/>
    <w:rsid w:val="00D23280"/>
    <w:rsid w:val="00D23FA3"/>
    <w:rsid w:val="00D248B9"/>
    <w:rsid w:val="00D248C1"/>
    <w:rsid w:val="00D25FA2"/>
    <w:rsid w:val="00D26325"/>
    <w:rsid w:val="00D2768F"/>
    <w:rsid w:val="00D3169C"/>
    <w:rsid w:val="00D32DDB"/>
    <w:rsid w:val="00D33AF1"/>
    <w:rsid w:val="00D369C9"/>
    <w:rsid w:val="00D37138"/>
    <w:rsid w:val="00D372A0"/>
    <w:rsid w:val="00D372ED"/>
    <w:rsid w:val="00D40533"/>
    <w:rsid w:val="00D40D8E"/>
    <w:rsid w:val="00D419E4"/>
    <w:rsid w:val="00D41EB8"/>
    <w:rsid w:val="00D4299C"/>
    <w:rsid w:val="00D43590"/>
    <w:rsid w:val="00D43E74"/>
    <w:rsid w:val="00D43FA1"/>
    <w:rsid w:val="00D44078"/>
    <w:rsid w:val="00D44239"/>
    <w:rsid w:val="00D45F0A"/>
    <w:rsid w:val="00D4604A"/>
    <w:rsid w:val="00D464C4"/>
    <w:rsid w:val="00D46DAF"/>
    <w:rsid w:val="00D47B90"/>
    <w:rsid w:val="00D5107B"/>
    <w:rsid w:val="00D511BA"/>
    <w:rsid w:val="00D5129A"/>
    <w:rsid w:val="00D5186F"/>
    <w:rsid w:val="00D52721"/>
    <w:rsid w:val="00D52F5B"/>
    <w:rsid w:val="00D535B9"/>
    <w:rsid w:val="00D562BC"/>
    <w:rsid w:val="00D57ED9"/>
    <w:rsid w:val="00D609E6"/>
    <w:rsid w:val="00D6200E"/>
    <w:rsid w:val="00D624E5"/>
    <w:rsid w:val="00D63291"/>
    <w:rsid w:val="00D63DF3"/>
    <w:rsid w:val="00D63FBE"/>
    <w:rsid w:val="00D6457A"/>
    <w:rsid w:val="00D67303"/>
    <w:rsid w:val="00D67932"/>
    <w:rsid w:val="00D6798B"/>
    <w:rsid w:val="00D70954"/>
    <w:rsid w:val="00D70D0B"/>
    <w:rsid w:val="00D71ED2"/>
    <w:rsid w:val="00D72528"/>
    <w:rsid w:val="00D73BE7"/>
    <w:rsid w:val="00D74052"/>
    <w:rsid w:val="00D769ED"/>
    <w:rsid w:val="00D77D1F"/>
    <w:rsid w:val="00D77D97"/>
    <w:rsid w:val="00D80498"/>
    <w:rsid w:val="00D80922"/>
    <w:rsid w:val="00D80E47"/>
    <w:rsid w:val="00D81B6D"/>
    <w:rsid w:val="00D828A8"/>
    <w:rsid w:val="00D831B3"/>
    <w:rsid w:val="00D870D4"/>
    <w:rsid w:val="00D87167"/>
    <w:rsid w:val="00D9073C"/>
    <w:rsid w:val="00D908EE"/>
    <w:rsid w:val="00D90A54"/>
    <w:rsid w:val="00D9151B"/>
    <w:rsid w:val="00D91952"/>
    <w:rsid w:val="00D92DBD"/>
    <w:rsid w:val="00D93CF0"/>
    <w:rsid w:val="00D93E64"/>
    <w:rsid w:val="00D9413B"/>
    <w:rsid w:val="00D9548F"/>
    <w:rsid w:val="00D955F0"/>
    <w:rsid w:val="00D97C10"/>
    <w:rsid w:val="00DA011E"/>
    <w:rsid w:val="00DA0B01"/>
    <w:rsid w:val="00DA0BDB"/>
    <w:rsid w:val="00DA1AE1"/>
    <w:rsid w:val="00DA1C50"/>
    <w:rsid w:val="00DA4578"/>
    <w:rsid w:val="00DA4BC8"/>
    <w:rsid w:val="00DA4DB5"/>
    <w:rsid w:val="00DA6623"/>
    <w:rsid w:val="00DA674C"/>
    <w:rsid w:val="00DA7BDB"/>
    <w:rsid w:val="00DB1E43"/>
    <w:rsid w:val="00DB5035"/>
    <w:rsid w:val="00DB723F"/>
    <w:rsid w:val="00DC0A6C"/>
    <w:rsid w:val="00DC128D"/>
    <w:rsid w:val="00DC2F52"/>
    <w:rsid w:val="00DC3ADE"/>
    <w:rsid w:val="00DC3EFE"/>
    <w:rsid w:val="00DC424F"/>
    <w:rsid w:val="00DC42A9"/>
    <w:rsid w:val="00DC43E4"/>
    <w:rsid w:val="00DC4541"/>
    <w:rsid w:val="00DC4AA0"/>
    <w:rsid w:val="00DC6F71"/>
    <w:rsid w:val="00DC71B5"/>
    <w:rsid w:val="00DD0E9F"/>
    <w:rsid w:val="00DD1293"/>
    <w:rsid w:val="00DD1A82"/>
    <w:rsid w:val="00DD4251"/>
    <w:rsid w:val="00DD4807"/>
    <w:rsid w:val="00DD5C23"/>
    <w:rsid w:val="00DD6E80"/>
    <w:rsid w:val="00DD71FC"/>
    <w:rsid w:val="00DD7987"/>
    <w:rsid w:val="00DE1412"/>
    <w:rsid w:val="00DE1445"/>
    <w:rsid w:val="00DE35EE"/>
    <w:rsid w:val="00DE5547"/>
    <w:rsid w:val="00DE6EC9"/>
    <w:rsid w:val="00DE70A2"/>
    <w:rsid w:val="00DE7753"/>
    <w:rsid w:val="00DE7F9B"/>
    <w:rsid w:val="00DF1B99"/>
    <w:rsid w:val="00DF2A8D"/>
    <w:rsid w:val="00DF2F74"/>
    <w:rsid w:val="00DF4FB9"/>
    <w:rsid w:val="00DF6065"/>
    <w:rsid w:val="00DF655A"/>
    <w:rsid w:val="00E00809"/>
    <w:rsid w:val="00E02DE3"/>
    <w:rsid w:val="00E03BB1"/>
    <w:rsid w:val="00E03F7E"/>
    <w:rsid w:val="00E05A41"/>
    <w:rsid w:val="00E060F7"/>
    <w:rsid w:val="00E07277"/>
    <w:rsid w:val="00E10785"/>
    <w:rsid w:val="00E10B3D"/>
    <w:rsid w:val="00E11BBC"/>
    <w:rsid w:val="00E12A20"/>
    <w:rsid w:val="00E155CB"/>
    <w:rsid w:val="00E1601D"/>
    <w:rsid w:val="00E1663E"/>
    <w:rsid w:val="00E20576"/>
    <w:rsid w:val="00E2085F"/>
    <w:rsid w:val="00E20953"/>
    <w:rsid w:val="00E22921"/>
    <w:rsid w:val="00E22AD8"/>
    <w:rsid w:val="00E233AE"/>
    <w:rsid w:val="00E24323"/>
    <w:rsid w:val="00E245C4"/>
    <w:rsid w:val="00E24A92"/>
    <w:rsid w:val="00E2635C"/>
    <w:rsid w:val="00E26B9C"/>
    <w:rsid w:val="00E30443"/>
    <w:rsid w:val="00E30C04"/>
    <w:rsid w:val="00E312CF"/>
    <w:rsid w:val="00E332D1"/>
    <w:rsid w:val="00E33E2F"/>
    <w:rsid w:val="00E35A94"/>
    <w:rsid w:val="00E376A6"/>
    <w:rsid w:val="00E37F39"/>
    <w:rsid w:val="00E402B0"/>
    <w:rsid w:val="00E403F7"/>
    <w:rsid w:val="00E40734"/>
    <w:rsid w:val="00E40ED6"/>
    <w:rsid w:val="00E417E8"/>
    <w:rsid w:val="00E41F6C"/>
    <w:rsid w:val="00E43C49"/>
    <w:rsid w:val="00E46034"/>
    <w:rsid w:val="00E51B80"/>
    <w:rsid w:val="00E5313A"/>
    <w:rsid w:val="00E5391A"/>
    <w:rsid w:val="00E541CC"/>
    <w:rsid w:val="00E54451"/>
    <w:rsid w:val="00E54724"/>
    <w:rsid w:val="00E54CA1"/>
    <w:rsid w:val="00E57CE8"/>
    <w:rsid w:val="00E617C8"/>
    <w:rsid w:val="00E62444"/>
    <w:rsid w:val="00E62BCF"/>
    <w:rsid w:val="00E63B20"/>
    <w:rsid w:val="00E658D7"/>
    <w:rsid w:val="00E66E8A"/>
    <w:rsid w:val="00E67556"/>
    <w:rsid w:val="00E67CAE"/>
    <w:rsid w:val="00E7098F"/>
    <w:rsid w:val="00E71ACE"/>
    <w:rsid w:val="00E72003"/>
    <w:rsid w:val="00E746F9"/>
    <w:rsid w:val="00E74A51"/>
    <w:rsid w:val="00E75B2A"/>
    <w:rsid w:val="00E75D42"/>
    <w:rsid w:val="00E76251"/>
    <w:rsid w:val="00E765D0"/>
    <w:rsid w:val="00E77107"/>
    <w:rsid w:val="00E8003B"/>
    <w:rsid w:val="00E80293"/>
    <w:rsid w:val="00E80F0E"/>
    <w:rsid w:val="00E81CF0"/>
    <w:rsid w:val="00E844E2"/>
    <w:rsid w:val="00E84D1E"/>
    <w:rsid w:val="00E84DDC"/>
    <w:rsid w:val="00E85813"/>
    <w:rsid w:val="00E86522"/>
    <w:rsid w:val="00E90298"/>
    <w:rsid w:val="00E90C21"/>
    <w:rsid w:val="00E90D78"/>
    <w:rsid w:val="00E90E28"/>
    <w:rsid w:val="00E91366"/>
    <w:rsid w:val="00E91522"/>
    <w:rsid w:val="00E91CA9"/>
    <w:rsid w:val="00E927AA"/>
    <w:rsid w:val="00E9436D"/>
    <w:rsid w:val="00E947D8"/>
    <w:rsid w:val="00E95EDF"/>
    <w:rsid w:val="00E97ECE"/>
    <w:rsid w:val="00EA09E0"/>
    <w:rsid w:val="00EA0B07"/>
    <w:rsid w:val="00EA0EF6"/>
    <w:rsid w:val="00EA0FC7"/>
    <w:rsid w:val="00EA1790"/>
    <w:rsid w:val="00EA2373"/>
    <w:rsid w:val="00EA39CC"/>
    <w:rsid w:val="00EA3F21"/>
    <w:rsid w:val="00EA66AB"/>
    <w:rsid w:val="00EA7445"/>
    <w:rsid w:val="00EA762D"/>
    <w:rsid w:val="00EA7C4A"/>
    <w:rsid w:val="00EB0E1E"/>
    <w:rsid w:val="00EB10A6"/>
    <w:rsid w:val="00EB3CAE"/>
    <w:rsid w:val="00EB4540"/>
    <w:rsid w:val="00EB5A08"/>
    <w:rsid w:val="00EB660F"/>
    <w:rsid w:val="00EB67F8"/>
    <w:rsid w:val="00EB7AE2"/>
    <w:rsid w:val="00EC1157"/>
    <w:rsid w:val="00EC1163"/>
    <w:rsid w:val="00EC1288"/>
    <w:rsid w:val="00EC392E"/>
    <w:rsid w:val="00EC3C32"/>
    <w:rsid w:val="00EC4DA5"/>
    <w:rsid w:val="00EC6302"/>
    <w:rsid w:val="00ED0F3A"/>
    <w:rsid w:val="00ED25DF"/>
    <w:rsid w:val="00ED2AF2"/>
    <w:rsid w:val="00ED2DA1"/>
    <w:rsid w:val="00ED3A12"/>
    <w:rsid w:val="00ED4B46"/>
    <w:rsid w:val="00ED50F4"/>
    <w:rsid w:val="00ED54C9"/>
    <w:rsid w:val="00ED5BFD"/>
    <w:rsid w:val="00ED7D35"/>
    <w:rsid w:val="00EE0436"/>
    <w:rsid w:val="00EE275A"/>
    <w:rsid w:val="00EE30FE"/>
    <w:rsid w:val="00EE35AA"/>
    <w:rsid w:val="00EE3EC4"/>
    <w:rsid w:val="00EE5880"/>
    <w:rsid w:val="00EE6440"/>
    <w:rsid w:val="00EE6560"/>
    <w:rsid w:val="00EE67DC"/>
    <w:rsid w:val="00EE6DC2"/>
    <w:rsid w:val="00EF05A3"/>
    <w:rsid w:val="00EF08FF"/>
    <w:rsid w:val="00EF1FD5"/>
    <w:rsid w:val="00EF2EA7"/>
    <w:rsid w:val="00EF571E"/>
    <w:rsid w:val="00EF5CCF"/>
    <w:rsid w:val="00EF6B39"/>
    <w:rsid w:val="00EF6DBD"/>
    <w:rsid w:val="00EF6DED"/>
    <w:rsid w:val="00F01F22"/>
    <w:rsid w:val="00F03E86"/>
    <w:rsid w:val="00F040FB"/>
    <w:rsid w:val="00F050C5"/>
    <w:rsid w:val="00F0576B"/>
    <w:rsid w:val="00F07582"/>
    <w:rsid w:val="00F07763"/>
    <w:rsid w:val="00F0787A"/>
    <w:rsid w:val="00F07C85"/>
    <w:rsid w:val="00F10FDA"/>
    <w:rsid w:val="00F111EE"/>
    <w:rsid w:val="00F113E7"/>
    <w:rsid w:val="00F1311D"/>
    <w:rsid w:val="00F14B02"/>
    <w:rsid w:val="00F155AE"/>
    <w:rsid w:val="00F160AF"/>
    <w:rsid w:val="00F16727"/>
    <w:rsid w:val="00F167D7"/>
    <w:rsid w:val="00F207E9"/>
    <w:rsid w:val="00F20DC4"/>
    <w:rsid w:val="00F21E46"/>
    <w:rsid w:val="00F22DE4"/>
    <w:rsid w:val="00F23A30"/>
    <w:rsid w:val="00F23BA3"/>
    <w:rsid w:val="00F23C8A"/>
    <w:rsid w:val="00F244B0"/>
    <w:rsid w:val="00F24B0E"/>
    <w:rsid w:val="00F25C75"/>
    <w:rsid w:val="00F27772"/>
    <w:rsid w:val="00F27B25"/>
    <w:rsid w:val="00F27D49"/>
    <w:rsid w:val="00F317A2"/>
    <w:rsid w:val="00F31834"/>
    <w:rsid w:val="00F3193F"/>
    <w:rsid w:val="00F33241"/>
    <w:rsid w:val="00F33587"/>
    <w:rsid w:val="00F33821"/>
    <w:rsid w:val="00F3447A"/>
    <w:rsid w:val="00F34C1E"/>
    <w:rsid w:val="00F35F6F"/>
    <w:rsid w:val="00F375E8"/>
    <w:rsid w:val="00F377A6"/>
    <w:rsid w:val="00F37D08"/>
    <w:rsid w:val="00F40099"/>
    <w:rsid w:val="00F41FB0"/>
    <w:rsid w:val="00F42490"/>
    <w:rsid w:val="00F42812"/>
    <w:rsid w:val="00F42F40"/>
    <w:rsid w:val="00F43232"/>
    <w:rsid w:val="00F442DB"/>
    <w:rsid w:val="00F44F42"/>
    <w:rsid w:val="00F453AD"/>
    <w:rsid w:val="00F457A0"/>
    <w:rsid w:val="00F45BBD"/>
    <w:rsid w:val="00F476F5"/>
    <w:rsid w:val="00F50029"/>
    <w:rsid w:val="00F505D4"/>
    <w:rsid w:val="00F521E4"/>
    <w:rsid w:val="00F54581"/>
    <w:rsid w:val="00F56760"/>
    <w:rsid w:val="00F57832"/>
    <w:rsid w:val="00F60B35"/>
    <w:rsid w:val="00F60E4B"/>
    <w:rsid w:val="00F60FC0"/>
    <w:rsid w:val="00F61F40"/>
    <w:rsid w:val="00F623E1"/>
    <w:rsid w:val="00F6455E"/>
    <w:rsid w:val="00F656AC"/>
    <w:rsid w:val="00F65902"/>
    <w:rsid w:val="00F65E49"/>
    <w:rsid w:val="00F706BC"/>
    <w:rsid w:val="00F7234F"/>
    <w:rsid w:val="00F73320"/>
    <w:rsid w:val="00F7346D"/>
    <w:rsid w:val="00F73C66"/>
    <w:rsid w:val="00F74835"/>
    <w:rsid w:val="00F8042D"/>
    <w:rsid w:val="00F815A3"/>
    <w:rsid w:val="00F81EE7"/>
    <w:rsid w:val="00F83FDC"/>
    <w:rsid w:val="00F84E89"/>
    <w:rsid w:val="00F855B9"/>
    <w:rsid w:val="00F86C0C"/>
    <w:rsid w:val="00F86F36"/>
    <w:rsid w:val="00F90061"/>
    <w:rsid w:val="00F9125E"/>
    <w:rsid w:val="00F92228"/>
    <w:rsid w:val="00F939AA"/>
    <w:rsid w:val="00F96751"/>
    <w:rsid w:val="00FA03D4"/>
    <w:rsid w:val="00FA0C8E"/>
    <w:rsid w:val="00FA268F"/>
    <w:rsid w:val="00FA365A"/>
    <w:rsid w:val="00FA37AB"/>
    <w:rsid w:val="00FA45B7"/>
    <w:rsid w:val="00FA5BAD"/>
    <w:rsid w:val="00FA67CF"/>
    <w:rsid w:val="00FA7686"/>
    <w:rsid w:val="00FB0ED6"/>
    <w:rsid w:val="00FB1917"/>
    <w:rsid w:val="00FB3A8F"/>
    <w:rsid w:val="00FB4218"/>
    <w:rsid w:val="00FB460F"/>
    <w:rsid w:val="00FB5501"/>
    <w:rsid w:val="00FB5708"/>
    <w:rsid w:val="00FB5F33"/>
    <w:rsid w:val="00FB5FBA"/>
    <w:rsid w:val="00FB646C"/>
    <w:rsid w:val="00FB7E5B"/>
    <w:rsid w:val="00FB7FF3"/>
    <w:rsid w:val="00FC12EA"/>
    <w:rsid w:val="00FC1D9C"/>
    <w:rsid w:val="00FC2522"/>
    <w:rsid w:val="00FC2EAC"/>
    <w:rsid w:val="00FC3250"/>
    <w:rsid w:val="00FC3A46"/>
    <w:rsid w:val="00FC52B6"/>
    <w:rsid w:val="00FC740C"/>
    <w:rsid w:val="00FC757E"/>
    <w:rsid w:val="00FC76B4"/>
    <w:rsid w:val="00FC7D35"/>
    <w:rsid w:val="00FD09CF"/>
    <w:rsid w:val="00FD297E"/>
    <w:rsid w:val="00FD2A0F"/>
    <w:rsid w:val="00FD3585"/>
    <w:rsid w:val="00FD3E0F"/>
    <w:rsid w:val="00FD573E"/>
    <w:rsid w:val="00FD6538"/>
    <w:rsid w:val="00FD7A86"/>
    <w:rsid w:val="00FE0A0D"/>
    <w:rsid w:val="00FE0BC7"/>
    <w:rsid w:val="00FE419D"/>
    <w:rsid w:val="00FE5DC6"/>
    <w:rsid w:val="00FE6C0A"/>
    <w:rsid w:val="00FE6C23"/>
    <w:rsid w:val="00FE6DF9"/>
    <w:rsid w:val="00FE7444"/>
    <w:rsid w:val="00FF01F4"/>
    <w:rsid w:val="00FF1594"/>
    <w:rsid w:val="00FF1CEA"/>
    <w:rsid w:val="00FF1DC2"/>
    <w:rsid w:val="00FF49E5"/>
    <w:rsid w:val="00FF5168"/>
    <w:rsid w:val="00FF522B"/>
    <w:rsid w:val="00FF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FEECD5A"/>
  <w15:docId w15:val="{665AB0CA-2387-4C1B-A248-E87CBD21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436D"/>
    <w:rPr>
      <w:rFonts w:ascii="Garamond" w:hAnsi="Garamond"/>
      <w:sz w:val="22"/>
      <w:lang w:eastAsia="fr-FR"/>
    </w:rPr>
  </w:style>
  <w:style w:type="paragraph" w:styleId="Titre1">
    <w:name w:val="heading 1"/>
    <w:basedOn w:val="HeadingBase"/>
    <w:next w:val="Corpsdetexte"/>
    <w:qFormat/>
    <w:rsid w:val="00E9436D"/>
    <w:pPr>
      <w:spacing w:after="180"/>
      <w:jc w:val="center"/>
      <w:outlineLvl w:val="0"/>
    </w:pPr>
    <w:rPr>
      <w:smallCaps/>
      <w:spacing w:val="20"/>
      <w:sz w:val="21"/>
    </w:rPr>
  </w:style>
  <w:style w:type="paragraph" w:styleId="Titre2">
    <w:name w:val="heading 2"/>
    <w:basedOn w:val="HeadingBase"/>
    <w:next w:val="Corpsdetexte"/>
    <w:qFormat/>
    <w:rsid w:val="00E9436D"/>
    <w:pPr>
      <w:spacing w:after="170"/>
      <w:outlineLvl w:val="1"/>
    </w:pPr>
    <w:rPr>
      <w:caps/>
    </w:rPr>
  </w:style>
  <w:style w:type="paragraph" w:styleId="Titre3">
    <w:name w:val="heading 3"/>
    <w:basedOn w:val="HeadingBase"/>
    <w:next w:val="Corpsdetexte"/>
    <w:qFormat/>
    <w:rsid w:val="00E9436D"/>
    <w:pPr>
      <w:spacing w:after="240"/>
      <w:outlineLvl w:val="2"/>
    </w:pPr>
    <w:rPr>
      <w:i/>
    </w:rPr>
  </w:style>
  <w:style w:type="paragraph" w:styleId="Titre4">
    <w:name w:val="heading 4"/>
    <w:basedOn w:val="HeadingBase"/>
    <w:next w:val="Corpsdetexte"/>
    <w:qFormat/>
    <w:rsid w:val="00E9436D"/>
    <w:pPr>
      <w:outlineLvl w:val="3"/>
    </w:pPr>
    <w:rPr>
      <w:smallCaps/>
      <w:sz w:val="23"/>
    </w:rPr>
  </w:style>
  <w:style w:type="paragraph" w:styleId="Titre5">
    <w:name w:val="heading 5"/>
    <w:basedOn w:val="HeadingBase"/>
    <w:next w:val="Corpsdetexte"/>
    <w:qFormat/>
    <w:rsid w:val="00E9436D"/>
    <w:pPr>
      <w:outlineLvl w:val="4"/>
    </w:pPr>
  </w:style>
  <w:style w:type="paragraph" w:styleId="Titre6">
    <w:name w:val="heading 6"/>
    <w:basedOn w:val="HeadingBase"/>
    <w:next w:val="Corpsdetexte"/>
    <w:qFormat/>
    <w:rsid w:val="00E9436D"/>
    <w:pPr>
      <w:outlineLvl w:val="5"/>
    </w:pPr>
    <w:rPr>
      <w:i/>
    </w:rPr>
  </w:style>
  <w:style w:type="paragraph" w:styleId="Titre7">
    <w:name w:val="heading 7"/>
    <w:basedOn w:val="HeadingBase"/>
    <w:next w:val="Corpsdetexte"/>
    <w:qFormat/>
    <w:rsid w:val="00E9436D"/>
    <w:pPr>
      <w:ind w:firstLine="360"/>
      <w:outlineLvl w:val="6"/>
    </w:pPr>
    <w:rPr>
      <w:smallCaps/>
      <w:sz w:val="23"/>
    </w:rPr>
  </w:style>
  <w:style w:type="paragraph" w:styleId="Titre8">
    <w:name w:val="heading 8"/>
    <w:basedOn w:val="HeadingBase"/>
    <w:next w:val="Corpsdetexte"/>
    <w:qFormat/>
    <w:rsid w:val="00E9436D"/>
    <w:pPr>
      <w:ind w:firstLine="360"/>
      <w:outlineLvl w:val="7"/>
    </w:pPr>
    <w:rPr>
      <w:i/>
    </w:rPr>
  </w:style>
  <w:style w:type="paragraph" w:styleId="Titre9">
    <w:name w:val="heading 9"/>
    <w:basedOn w:val="HeadingBase"/>
    <w:next w:val="Corpsdetexte"/>
    <w:qFormat/>
    <w:rsid w:val="00E9436D"/>
    <w:pPr>
      <w:outlineLvl w:val="8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eadingBase">
    <w:name w:val="Heading Base"/>
    <w:basedOn w:val="Corpsdetexte"/>
    <w:next w:val="Corpsdetexte"/>
    <w:rsid w:val="00E9436D"/>
    <w:pPr>
      <w:keepNext/>
      <w:keepLines/>
      <w:spacing w:after="0"/>
      <w:ind w:firstLine="0"/>
      <w:jc w:val="left"/>
    </w:pPr>
    <w:rPr>
      <w:kern w:val="20"/>
    </w:rPr>
  </w:style>
  <w:style w:type="paragraph" w:styleId="Corpsdetexte">
    <w:name w:val="Body Text"/>
    <w:basedOn w:val="Normal"/>
    <w:rsid w:val="00E9436D"/>
    <w:pPr>
      <w:spacing w:after="240" w:line="240" w:lineRule="atLeast"/>
      <w:ind w:firstLine="360"/>
      <w:jc w:val="both"/>
    </w:pPr>
  </w:style>
  <w:style w:type="paragraph" w:customStyle="1" w:styleId="FootnoteBase">
    <w:name w:val="Footnote Base"/>
    <w:basedOn w:val="Corpsdetexte"/>
    <w:rsid w:val="00E9436D"/>
    <w:pPr>
      <w:keepLines/>
      <w:spacing w:line="200" w:lineRule="atLeast"/>
    </w:pPr>
    <w:rPr>
      <w:sz w:val="16"/>
    </w:rPr>
  </w:style>
  <w:style w:type="paragraph" w:styleId="En-ttedemessage">
    <w:name w:val="Message Header"/>
    <w:basedOn w:val="Corpsdetexte"/>
    <w:rsid w:val="00E9436D"/>
    <w:pPr>
      <w:keepLines/>
      <w:tabs>
        <w:tab w:val="left" w:pos="1080"/>
      </w:tabs>
      <w:spacing w:after="120"/>
      <w:ind w:left="1080" w:hanging="1080"/>
      <w:jc w:val="left"/>
    </w:pPr>
    <w:rPr>
      <w:caps/>
      <w:sz w:val="18"/>
    </w:rPr>
  </w:style>
  <w:style w:type="paragraph" w:customStyle="1" w:styleId="BlockQuotation">
    <w:name w:val="Block Quotation"/>
    <w:basedOn w:val="Corpsdetexte"/>
    <w:rsid w:val="00E9436D"/>
    <w:pPr>
      <w:keepLines/>
      <w:ind w:left="720" w:right="720"/>
    </w:pPr>
  </w:style>
  <w:style w:type="paragraph" w:customStyle="1" w:styleId="BodyTextKeep">
    <w:name w:val="Body Text Keep"/>
    <w:basedOn w:val="Corpsdetexte"/>
    <w:rsid w:val="00E9436D"/>
    <w:pPr>
      <w:keepNext/>
    </w:pPr>
  </w:style>
  <w:style w:type="paragraph" w:styleId="Lgende">
    <w:name w:val="caption"/>
    <w:basedOn w:val="Picture"/>
    <w:next w:val="Corpsdetexte"/>
    <w:qFormat/>
    <w:rsid w:val="00E9436D"/>
    <w:pPr>
      <w:spacing w:line="220" w:lineRule="atLeast"/>
    </w:pPr>
    <w:rPr>
      <w:i/>
      <w:sz w:val="18"/>
    </w:rPr>
  </w:style>
  <w:style w:type="paragraph" w:customStyle="1" w:styleId="Picture">
    <w:name w:val="Picture"/>
    <w:basedOn w:val="Normal"/>
    <w:next w:val="Lgende"/>
    <w:rsid w:val="00E9436D"/>
    <w:pPr>
      <w:keepNext/>
    </w:pPr>
  </w:style>
  <w:style w:type="paragraph" w:customStyle="1" w:styleId="DocumentLabel">
    <w:name w:val="Document Label"/>
    <w:next w:val="MessageHeaderFirst"/>
    <w:rsid w:val="00E9436D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  <w:lang w:val="en-US" w:eastAsia="fr-FR"/>
    </w:rPr>
  </w:style>
  <w:style w:type="paragraph" w:customStyle="1" w:styleId="MessageHeaderFirst">
    <w:name w:val="Message Header First"/>
    <w:basedOn w:val="En-ttedemessage"/>
    <w:next w:val="En-ttedemessage"/>
    <w:rsid w:val="00E9436D"/>
    <w:pPr>
      <w:spacing w:before="360"/>
    </w:pPr>
  </w:style>
  <w:style w:type="character" w:styleId="Appeldenotedefin">
    <w:name w:val="endnote reference"/>
    <w:semiHidden/>
    <w:rsid w:val="00E9436D"/>
    <w:rPr>
      <w:vertAlign w:val="superscript"/>
    </w:rPr>
  </w:style>
  <w:style w:type="paragraph" w:styleId="Notedefin">
    <w:name w:val="endnote text"/>
    <w:basedOn w:val="FootnoteBase"/>
    <w:semiHidden/>
    <w:rsid w:val="00E9436D"/>
  </w:style>
  <w:style w:type="paragraph" w:styleId="Pieddepage">
    <w:name w:val="footer"/>
    <w:basedOn w:val="HeaderBase"/>
    <w:rsid w:val="00E9436D"/>
    <w:pPr>
      <w:spacing w:before="600"/>
      <w:ind w:right="-240" w:firstLine="0"/>
      <w:jc w:val="center"/>
    </w:pPr>
    <w:rPr>
      <w:kern w:val="18"/>
    </w:rPr>
  </w:style>
  <w:style w:type="paragraph" w:customStyle="1" w:styleId="HeaderBase">
    <w:name w:val="Header Base"/>
    <w:basedOn w:val="Corpsdetexte"/>
    <w:rsid w:val="00E9436D"/>
    <w:pPr>
      <w:keepLines/>
      <w:tabs>
        <w:tab w:val="center" w:pos="4320"/>
        <w:tab w:val="right" w:pos="8640"/>
      </w:tabs>
      <w:spacing w:after="0"/>
    </w:pPr>
  </w:style>
  <w:style w:type="character" w:styleId="Appelnotedebasdep">
    <w:name w:val="footnote reference"/>
    <w:semiHidden/>
    <w:rsid w:val="00E9436D"/>
    <w:rPr>
      <w:vertAlign w:val="superscript"/>
    </w:rPr>
  </w:style>
  <w:style w:type="paragraph" w:styleId="Notedebasdepage">
    <w:name w:val="footnote text"/>
    <w:basedOn w:val="FootnoteBase"/>
    <w:semiHidden/>
    <w:rsid w:val="00E9436D"/>
  </w:style>
  <w:style w:type="paragraph" w:styleId="En-tte">
    <w:name w:val="header"/>
    <w:basedOn w:val="HeaderBase"/>
    <w:rsid w:val="00E9436D"/>
    <w:pPr>
      <w:spacing w:after="660"/>
      <w:ind w:firstLine="0"/>
      <w:jc w:val="center"/>
    </w:pPr>
    <w:rPr>
      <w:smallCaps/>
      <w:kern w:val="18"/>
    </w:rPr>
  </w:style>
  <w:style w:type="character" w:customStyle="1" w:styleId="Lead-inEmphasis">
    <w:name w:val="Lead-in Emphasis"/>
    <w:rsid w:val="00E9436D"/>
    <w:rPr>
      <w:caps/>
      <w:sz w:val="19"/>
    </w:rPr>
  </w:style>
  <w:style w:type="character" w:styleId="Numrodeligne">
    <w:name w:val="line number"/>
    <w:rsid w:val="00E9436D"/>
    <w:rPr>
      <w:sz w:val="18"/>
    </w:rPr>
  </w:style>
  <w:style w:type="paragraph" w:styleId="Liste">
    <w:name w:val="List"/>
    <w:basedOn w:val="Corpsdetexte"/>
    <w:rsid w:val="00E9436D"/>
    <w:pPr>
      <w:ind w:left="360" w:hanging="360"/>
    </w:pPr>
  </w:style>
  <w:style w:type="paragraph" w:styleId="Textedemacro">
    <w:name w:val="macro"/>
    <w:basedOn w:val="Corpsdetexte"/>
    <w:semiHidden/>
    <w:rsid w:val="00E9436D"/>
    <w:pPr>
      <w:spacing w:line="240" w:lineRule="auto"/>
      <w:jc w:val="left"/>
    </w:pPr>
    <w:rPr>
      <w:rFonts w:ascii="Courier New" w:hAnsi="Courier New"/>
    </w:rPr>
  </w:style>
  <w:style w:type="character" w:styleId="Numrodepage">
    <w:name w:val="page number"/>
    <w:rsid w:val="00E9436D"/>
  </w:style>
  <w:style w:type="character" w:customStyle="1" w:styleId="Superscript">
    <w:name w:val="Superscript"/>
    <w:rsid w:val="00E9436D"/>
    <w:rPr>
      <w:vertAlign w:val="superscript"/>
    </w:rPr>
  </w:style>
  <w:style w:type="character" w:customStyle="1" w:styleId="MessageHeaderLabel">
    <w:name w:val="Message Header Label"/>
    <w:rsid w:val="00E9436D"/>
    <w:rPr>
      <w:b/>
      <w:sz w:val="18"/>
    </w:rPr>
  </w:style>
  <w:style w:type="paragraph" w:styleId="Date">
    <w:name w:val="Date"/>
    <w:basedOn w:val="Corpsdetexte"/>
    <w:rsid w:val="00E9436D"/>
    <w:pPr>
      <w:spacing w:after="0"/>
      <w:jc w:val="left"/>
    </w:pPr>
  </w:style>
  <w:style w:type="paragraph" w:styleId="Liste5">
    <w:name w:val="List 5"/>
    <w:basedOn w:val="Liste"/>
    <w:rsid w:val="00E9436D"/>
    <w:pPr>
      <w:ind w:left="1800"/>
    </w:pPr>
  </w:style>
  <w:style w:type="paragraph" w:styleId="Liste4">
    <w:name w:val="List 4"/>
    <w:basedOn w:val="Liste"/>
    <w:rsid w:val="00E9436D"/>
    <w:pPr>
      <w:ind w:left="1440"/>
    </w:pPr>
  </w:style>
  <w:style w:type="paragraph" w:styleId="Liste3">
    <w:name w:val="List 3"/>
    <w:basedOn w:val="Liste"/>
    <w:rsid w:val="00E9436D"/>
    <w:pPr>
      <w:ind w:left="1080"/>
    </w:pPr>
  </w:style>
  <w:style w:type="paragraph" w:styleId="Liste2">
    <w:name w:val="List 2"/>
    <w:basedOn w:val="Liste"/>
    <w:rsid w:val="00E9436D"/>
    <w:pPr>
      <w:ind w:left="720"/>
    </w:pPr>
  </w:style>
  <w:style w:type="character" w:customStyle="1" w:styleId="Accentuation1">
    <w:name w:val="Accentuation1"/>
    <w:rsid w:val="00E9436D"/>
    <w:rPr>
      <w:caps/>
      <w:sz w:val="19"/>
    </w:rPr>
  </w:style>
  <w:style w:type="paragraph" w:styleId="Formuledepolitesse">
    <w:name w:val="Closing"/>
    <w:basedOn w:val="Normal"/>
    <w:next w:val="SignatureName"/>
    <w:rsid w:val="00E9436D"/>
    <w:pPr>
      <w:spacing w:line="220" w:lineRule="atLeast"/>
    </w:pPr>
  </w:style>
  <w:style w:type="paragraph" w:customStyle="1" w:styleId="SignatureName">
    <w:name w:val="Signature Name"/>
    <w:basedOn w:val="Signature"/>
    <w:next w:val="SignatureJobTitle"/>
    <w:rsid w:val="00E9436D"/>
    <w:pPr>
      <w:ind w:firstLine="0"/>
    </w:pPr>
  </w:style>
  <w:style w:type="paragraph" w:styleId="Signature">
    <w:name w:val="Signature"/>
    <w:basedOn w:val="Corpsdetexte"/>
    <w:next w:val="SignatureJobTitle"/>
    <w:rsid w:val="00E9436D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ReferenceInitials"/>
    <w:rsid w:val="00E9436D"/>
    <w:pPr>
      <w:spacing w:before="0"/>
      <w:ind w:firstLine="0"/>
    </w:pPr>
  </w:style>
  <w:style w:type="paragraph" w:customStyle="1" w:styleId="ReferenceInitials">
    <w:name w:val="Reference Initials"/>
    <w:basedOn w:val="Corpsdetexte"/>
    <w:next w:val="Enclosure"/>
    <w:rsid w:val="00E9436D"/>
    <w:pPr>
      <w:keepNext/>
      <w:keepLines/>
      <w:spacing w:after="0"/>
    </w:pPr>
  </w:style>
  <w:style w:type="paragraph" w:customStyle="1" w:styleId="Enclosure">
    <w:name w:val="Enclosure"/>
    <w:basedOn w:val="Corpsdetexte"/>
    <w:next w:val="Normal"/>
    <w:rsid w:val="00E9436D"/>
    <w:pPr>
      <w:keepLines/>
      <w:spacing w:before="220"/>
      <w:ind w:firstLine="0"/>
    </w:pPr>
  </w:style>
  <w:style w:type="paragraph" w:styleId="Commentaire">
    <w:name w:val="annotation text"/>
    <w:basedOn w:val="FootnoteBase"/>
    <w:semiHidden/>
    <w:rsid w:val="00E9436D"/>
  </w:style>
  <w:style w:type="character" w:styleId="Marquedecommentaire">
    <w:name w:val="annotation reference"/>
    <w:semiHidden/>
    <w:rsid w:val="00E9436D"/>
    <w:rPr>
      <w:sz w:val="16"/>
    </w:rPr>
  </w:style>
  <w:style w:type="paragraph" w:styleId="Retraitcorpsdetexte">
    <w:name w:val="Body Text Indent"/>
    <w:basedOn w:val="Corpsdetexte"/>
    <w:rsid w:val="00E9436D"/>
    <w:pPr>
      <w:ind w:left="360"/>
    </w:pPr>
  </w:style>
  <w:style w:type="paragraph" w:styleId="Retraitnormal">
    <w:name w:val="Normal Indent"/>
    <w:basedOn w:val="Normal"/>
    <w:rsid w:val="00E9436D"/>
    <w:pPr>
      <w:ind w:left="720"/>
    </w:pPr>
  </w:style>
  <w:style w:type="paragraph" w:styleId="Listecontinue">
    <w:name w:val="List Continue"/>
    <w:basedOn w:val="Liste"/>
    <w:rsid w:val="00E9436D"/>
    <w:pPr>
      <w:ind w:left="720" w:right="720" w:firstLine="0"/>
    </w:pPr>
  </w:style>
  <w:style w:type="paragraph" w:styleId="Listecontinue2">
    <w:name w:val="List Continue 2"/>
    <w:basedOn w:val="Listecontinue"/>
    <w:rsid w:val="00E9436D"/>
    <w:pPr>
      <w:ind w:left="1080"/>
    </w:pPr>
  </w:style>
  <w:style w:type="paragraph" w:styleId="Listecontinue3">
    <w:name w:val="List Continue 3"/>
    <w:basedOn w:val="Listecontinue"/>
    <w:rsid w:val="00E9436D"/>
    <w:pPr>
      <w:ind w:left="1440"/>
    </w:pPr>
  </w:style>
  <w:style w:type="paragraph" w:styleId="Listecontinue4">
    <w:name w:val="List Continue 4"/>
    <w:basedOn w:val="Listecontinue"/>
    <w:rsid w:val="00E9436D"/>
    <w:pPr>
      <w:ind w:left="1800"/>
    </w:pPr>
  </w:style>
  <w:style w:type="paragraph" w:styleId="Listecontinue5">
    <w:name w:val="List Continue 5"/>
    <w:basedOn w:val="Listecontinue"/>
    <w:rsid w:val="00E9436D"/>
    <w:pPr>
      <w:ind w:left="2160"/>
    </w:pPr>
  </w:style>
  <w:style w:type="paragraph" w:customStyle="1" w:styleId="CompanyName">
    <w:name w:val="Company Name"/>
    <w:basedOn w:val="Corpsdetexte"/>
    <w:rsid w:val="00E9436D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</w:rPr>
  </w:style>
  <w:style w:type="paragraph" w:customStyle="1" w:styleId="ReturnAddress">
    <w:name w:val="Return Address"/>
    <w:rsid w:val="00E9436D"/>
    <w:pPr>
      <w:framePr w:w="8640" w:wrap="notBeside" w:vAnchor="page" w:hAnchor="page" w:x="1729" w:y="14401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5"/>
      <w:lang w:val="en-US" w:eastAsia="fr-FR"/>
    </w:rPr>
  </w:style>
  <w:style w:type="character" w:customStyle="1" w:styleId="Slogan">
    <w:name w:val="Slogan"/>
    <w:basedOn w:val="Policepardfaut"/>
    <w:rsid w:val="00E9436D"/>
    <w:rPr>
      <w:i/>
      <w:spacing w:val="70"/>
      <w:sz w:val="21"/>
    </w:rPr>
  </w:style>
  <w:style w:type="paragraph" w:customStyle="1" w:styleId="MessageHeaderLast">
    <w:name w:val="Message Header Last"/>
    <w:basedOn w:val="En-ttedemessage"/>
    <w:next w:val="Corpsdetexte"/>
    <w:rsid w:val="00E9436D"/>
    <w:pPr>
      <w:pBdr>
        <w:bottom w:val="single" w:sz="6" w:space="18" w:color="808080"/>
      </w:pBdr>
      <w:spacing w:after="360"/>
    </w:pPr>
  </w:style>
  <w:style w:type="paragraph" w:styleId="Adressedestinataire">
    <w:name w:val="envelope address"/>
    <w:basedOn w:val="Normal"/>
    <w:rsid w:val="00E9436D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Adresseexpditeur">
    <w:name w:val="envelope return"/>
    <w:basedOn w:val="Normal"/>
    <w:rsid w:val="00E9436D"/>
  </w:style>
  <w:style w:type="paragraph" w:styleId="Listepuces">
    <w:name w:val="List Bullet"/>
    <w:basedOn w:val="Liste"/>
    <w:rsid w:val="00E9436D"/>
    <w:pPr>
      <w:ind w:left="720" w:right="720"/>
    </w:pPr>
  </w:style>
  <w:style w:type="paragraph" w:styleId="Listenumros">
    <w:name w:val="List Number"/>
    <w:basedOn w:val="Liste"/>
    <w:rsid w:val="00E9436D"/>
    <w:pPr>
      <w:ind w:left="720" w:right="720"/>
    </w:pPr>
  </w:style>
  <w:style w:type="paragraph" w:styleId="Listepuces3">
    <w:name w:val="List Bullet 3"/>
    <w:basedOn w:val="Listepuces"/>
    <w:rsid w:val="00E9436D"/>
    <w:pPr>
      <w:ind w:left="1440"/>
    </w:pPr>
  </w:style>
  <w:style w:type="paragraph" w:styleId="Listepuces2">
    <w:name w:val="List Bullet 2"/>
    <w:basedOn w:val="Listepuces"/>
    <w:rsid w:val="00E9436D"/>
    <w:pPr>
      <w:ind w:left="1080"/>
    </w:pPr>
  </w:style>
  <w:style w:type="paragraph" w:styleId="Listepuces5">
    <w:name w:val="List Bullet 5"/>
    <w:basedOn w:val="Listepuces"/>
    <w:rsid w:val="00E9436D"/>
    <w:pPr>
      <w:ind w:left="2160"/>
    </w:pPr>
  </w:style>
  <w:style w:type="paragraph" w:styleId="Listepuces4">
    <w:name w:val="List Bullet 4"/>
    <w:basedOn w:val="Listepuces"/>
    <w:rsid w:val="00E9436D"/>
    <w:pPr>
      <w:ind w:left="1800"/>
    </w:pPr>
  </w:style>
  <w:style w:type="paragraph" w:styleId="Listenumros2">
    <w:name w:val="List Number 2"/>
    <w:basedOn w:val="Listenumros"/>
    <w:rsid w:val="00E9436D"/>
    <w:pPr>
      <w:ind w:left="1080"/>
    </w:pPr>
  </w:style>
  <w:style w:type="paragraph" w:styleId="Listenumros3">
    <w:name w:val="List Number 3"/>
    <w:basedOn w:val="Listenumros"/>
    <w:rsid w:val="00E9436D"/>
    <w:pPr>
      <w:ind w:left="1440"/>
    </w:pPr>
  </w:style>
  <w:style w:type="paragraph" w:styleId="Listenumros4">
    <w:name w:val="List Number 4"/>
    <w:basedOn w:val="Listenumros"/>
    <w:rsid w:val="00E9436D"/>
    <w:pPr>
      <w:ind w:left="1800"/>
    </w:pPr>
  </w:style>
  <w:style w:type="paragraph" w:styleId="Listenumros5">
    <w:name w:val="List Number 5"/>
    <w:basedOn w:val="Listenumros"/>
    <w:rsid w:val="00E9436D"/>
    <w:pPr>
      <w:ind w:left="2160"/>
    </w:pPr>
  </w:style>
  <w:style w:type="character" w:styleId="Lienhypertexte">
    <w:name w:val="Hyperlink"/>
    <w:basedOn w:val="Policepardfaut"/>
    <w:rsid w:val="00E9436D"/>
    <w:rPr>
      <w:color w:val="0000FF"/>
      <w:u w:val="single"/>
    </w:rPr>
  </w:style>
  <w:style w:type="character" w:styleId="Lienhypertextesuivivisit">
    <w:name w:val="FollowedHyperlink"/>
    <w:basedOn w:val="Policepardfaut"/>
    <w:rsid w:val="00BB441C"/>
    <w:rPr>
      <w:color w:val="800080"/>
      <w:u w:val="single"/>
    </w:rPr>
  </w:style>
  <w:style w:type="paragraph" w:styleId="Retraitcorpsdetexte2">
    <w:name w:val="Body Text Indent 2"/>
    <w:basedOn w:val="Normal"/>
    <w:rsid w:val="000D1DA9"/>
    <w:pPr>
      <w:spacing w:after="120" w:line="480" w:lineRule="auto"/>
      <w:ind w:left="283"/>
    </w:pPr>
  </w:style>
  <w:style w:type="paragraph" w:styleId="Textedebulles">
    <w:name w:val="Balloon Text"/>
    <w:basedOn w:val="Normal"/>
    <w:semiHidden/>
    <w:rsid w:val="00D029D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link w:val="ParagraphedelisteCar"/>
    <w:uiPriority w:val="34"/>
    <w:qFormat/>
    <w:rsid w:val="00537F4C"/>
    <w:pPr>
      <w:ind w:left="708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AA2252"/>
    <w:rPr>
      <w:color w:val="605E5C"/>
      <w:shd w:val="clear" w:color="auto" w:fill="E1DFDD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686F23"/>
    <w:rPr>
      <w:rFonts w:ascii="Garamond" w:hAnsi="Garamond"/>
      <w:sz w:val="2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Templates\Memos\Elegant%20Memo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87632-865C-47EA-8BDE-5F80B6FA6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Elegant Memo</Template>
  <TotalTime>0</TotalTime>
  <Pages>2</Pages>
  <Words>27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Elegant Memo</vt:lpstr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Memo</dc:title>
  <dc:creator>Client</dc:creator>
  <cp:lastModifiedBy>Raymond Cyr</cp:lastModifiedBy>
  <cp:revision>2</cp:revision>
  <cp:lastPrinted>2026-02-09T21:04:00Z</cp:lastPrinted>
  <dcterms:created xsi:type="dcterms:W3CDTF">2026-02-09T21:04:00Z</dcterms:created>
  <dcterms:modified xsi:type="dcterms:W3CDTF">2026-02-09T21:04:00Z</dcterms:modified>
</cp:coreProperties>
</file>