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9645F" w14:textId="338BB7BE" w:rsidR="002F1942" w:rsidRPr="00176905" w:rsidRDefault="002F1942" w:rsidP="00943681">
      <w:pPr>
        <w:pStyle w:val="DocumentLabel"/>
        <w:spacing w:after="0" w:line="240" w:lineRule="auto"/>
        <w:rPr>
          <w:rFonts w:ascii="Times New Roman" w:hAnsi="Times New Roman"/>
          <w:b w:val="0"/>
          <w:spacing w:val="0"/>
          <w:sz w:val="24"/>
          <w:szCs w:val="24"/>
          <w:lang w:val="fr-CA"/>
        </w:rPr>
      </w:pPr>
      <w:r w:rsidRPr="00176905">
        <w:rPr>
          <w:rFonts w:ascii="Times New Roman" w:hAnsi="Times New Roman"/>
          <w:b w:val="0"/>
          <w:spacing w:val="0"/>
          <w:sz w:val="24"/>
          <w:szCs w:val="24"/>
          <w:lang w:val="fr-CA"/>
        </w:rPr>
        <w:t>sÉANCE</w:t>
      </w:r>
      <w:r w:rsidR="0025731B">
        <w:rPr>
          <w:rFonts w:ascii="Times New Roman" w:hAnsi="Times New Roman"/>
          <w:b w:val="0"/>
          <w:spacing w:val="0"/>
          <w:sz w:val="24"/>
          <w:szCs w:val="24"/>
          <w:lang w:val="fr-CA"/>
        </w:rPr>
        <w:t xml:space="preserve"> </w:t>
      </w:r>
      <w:r w:rsidRPr="00176905">
        <w:rPr>
          <w:rFonts w:ascii="Times New Roman" w:hAnsi="Times New Roman"/>
          <w:b w:val="0"/>
          <w:spacing w:val="0"/>
          <w:sz w:val="24"/>
          <w:szCs w:val="24"/>
          <w:lang w:val="fr-CA"/>
        </w:rPr>
        <w:t xml:space="preserve">ORDINAIRE DU cONsEIL </w:t>
      </w:r>
    </w:p>
    <w:p w14:paraId="515C5718" w14:textId="77777777" w:rsidR="00461FCD" w:rsidRPr="00176905" w:rsidRDefault="002F1942" w:rsidP="00704951">
      <w:pPr>
        <w:pStyle w:val="DocumentLabel"/>
        <w:spacing w:after="120"/>
        <w:rPr>
          <w:rStyle w:val="MessageHeaderLabel"/>
          <w:rFonts w:ascii="Times New Roman" w:hAnsi="Times New Roman"/>
          <w:spacing w:val="0"/>
          <w:sz w:val="24"/>
          <w:szCs w:val="24"/>
          <w:lang w:val="fr-CA"/>
        </w:rPr>
      </w:pPr>
      <w:r w:rsidRPr="00176905">
        <w:rPr>
          <w:rFonts w:ascii="Times New Roman" w:hAnsi="Times New Roman"/>
          <w:b w:val="0"/>
          <w:spacing w:val="0"/>
          <w:sz w:val="24"/>
          <w:szCs w:val="24"/>
          <w:lang w:val="fr-CA"/>
        </w:rPr>
        <w:t>DE LA mUNICIPALITÉ DE PORT-DANIEL–GASCONS</w:t>
      </w:r>
    </w:p>
    <w:p w14:paraId="5E86119A" w14:textId="62CBCC0B" w:rsidR="002F1942" w:rsidRPr="00176905" w:rsidRDefault="002F1942" w:rsidP="00FC2EAC">
      <w:pPr>
        <w:pStyle w:val="DocumentLabel"/>
        <w:jc w:val="left"/>
        <w:rPr>
          <w:rFonts w:ascii="Times New Roman" w:hAnsi="Times New Roman"/>
          <w:b w:val="0"/>
          <w:spacing w:val="0"/>
          <w:sz w:val="24"/>
          <w:szCs w:val="24"/>
          <w:lang w:val="fr-CA"/>
        </w:rPr>
      </w:pPr>
      <w:r w:rsidRPr="00176905">
        <w:rPr>
          <w:rStyle w:val="MessageHeaderLabel"/>
          <w:rFonts w:ascii="Times New Roman" w:hAnsi="Times New Roman"/>
          <w:spacing w:val="0"/>
          <w:sz w:val="24"/>
          <w:szCs w:val="24"/>
          <w:lang w:val="fr-CA"/>
        </w:rPr>
        <w:t>date:</w:t>
      </w:r>
      <w:r w:rsidR="001B3C4C" w:rsidRPr="00176905">
        <w:rPr>
          <w:rFonts w:ascii="Times New Roman" w:hAnsi="Times New Roman"/>
          <w:spacing w:val="0"/>
          <w:sz w:val="24"/>
          <w:szCs w:val="24"/>
          <w:lang w:val="fr-CA"/>
        </w:rPr>
        <w:tab/>
      </w:r>
      <w:r w:rsidR="006E3113">
        <w:rPr>
          <w:rFonts w:ascii="Times New Roman" w:hAnsi="Times New Roman"/>
          <w:spacing w:val="0"/>
          <w:sz w:val="24"/>
          <w:szCs w:val="24"/>
          <w:lang w:val="fr-CA"/>
        </w:rPr>
        <w:t xml:space="preserve"> </w:t>
      </w:r>
      <w:r w:rsidR="000B5EDF">
        <w:rPr>
          <w:rFonts w:ascii="Times New Roman" w:hAnsi="Times New Roman"/>
          <w:b w:val="0"/>
          <w:bCs/>
          <w:spacing w:val="0"/>
          <w:sz w:val="24"/>
          <w:szCs w:val="24"/>
          <w:lang w:val="fr-CA"/>
        </w:rPr>
        <w:t xml:space="preserve">lundi, </w:t>
      </w:r>
      <w:r w:rsidR="00D07CB3">
        <w:rPr>
          <w:rFonts w:ascii="Times New Roman" w:hAnsi="Times New Roman"/>
          <w:b w:val="0"/>
          <w:bCs/>
          <w:spacing w:val="0"/>
          <w:sz w:val="24"/>
          <w:szCs w:val="24"/>
          <w:lang w:val="fr-CA"/>
        </w:rPr>
        <w:t>8 décembre 2025</w:t>
      </w:r>
    </w:p>
    <w:p w14:paraId="13A8A3F3" w14:textId="7382B480" w:rsidR="0057700A" w:rsidRPr="00BE5884" w:rsidRDefault="00D43590" w:rsidP="00BE5884">
      <w:pPr>
        <w:pStyle w:val="DocumentLabel"/>
        <w:spacing w:after="0"/>
        <w:jc w:val="left"/>
        <w:rPr>
          <w:rStyle w:val="MessageHeaderLabel"/>
          <w:rFonts w:ascii="Times New Roman" w:hAnsi="Times New Roman"/>
          <w:spacing w:val="0"/>
          <w:sz w:val="24"/>
          <w:szCs w:val="24"/>
          <w:lang w:val="fr-CA"/>
        </w:rPr>
      </w:pPr>
      <w:r w:rsidRPr="00176905">
        <w:rPr>
          <w:rStyle w:val="MessageHeaderLabel"/>
          <w:rFonts w:ascii="Times New Roman" w:hAnsi="Times New Roman"/>
          <w:spacing w:val="0"/>
          <w:sz w:val="24"/>
          <w:szCs w:val="24"/>
          <w:lang w:val="fr-CA"/>
        </w:rPr>
        <w:t xml:space="preserve">HEURE :  </w:t>
      </w:r>
      <w:r w:rsidR="00EA0B07" w:rsidRPr="00176905">
        <w:rPr>
          <w:rStyle w:val="MessageHeaderLabel"/>
          <w:rFonts w:ascii="Times New Roman" w:hAnsi="Times New Roman"/>
          <w:spacing w:val="0"/>
          <w:sz w:val="24"/>
          <w:szCs w:val="24"/>
          <w:lang w:val="fr-CA"/>
        </w:rPr>
        <w:t xml:space="preserve">  </w:t>
      </w:r>
      <w:r w:rsidRPr="00176905">
        <w:rPr>
          <w:rStyle w:val="MessageHeaderLabel"/>
          <w:rFonts w:ascii="Times New Roman" w:hAnsi="Times New Roman"/>
          <w:spacing w:val="0"/>
          <w:sz w:val="24"/>
          <w:szCs w:val="24"/>
          <w:lang w:val="fr-CA"/>
        </w:rPr>
        <w:t>1</w:t>
      </w:r>
      <w:r w:rsidR="00993BC3">
        <w:rPr>
          <w:rStyle w:val="MessageHeaderLabel"/>
          <w:rFonts w:ascii="Times New Roman" w:hAnsi="Times New Roman"/>
          <w:spacing w:val="0"/>
          <w:sz w:val="24"/>
          <w:szCs w:val="24"/>
          <w:lang w:val="fr-CA"/>
        </w:rPr>
        <w:t>9H00</w:t>
      </w:r>
      <w:r w:rsidRPr="00176905">
        <w:rPr>
          <w:rStyle w:val="MessageHeaderLabel"/>
          <w:rFonts w:ascii="Times New Roman" w:hAnsi="Times New Roman"/>
          <w:spacing w:val="0"/>
          <w:sz w:val="24"/>
          <w:szCs w:val="24"/>
          <w:lang w:val="fr-CA"/>
        </w:rPr>
        <w:t xml:space="preserve">                                          </w:t>
      </w:r>
      <w:r w:rsidR="00C62A7F" w:rsidRPr="00176905">
        <w:rPr>
          <w:rStyle w:val="MessageHeaderLabel"/>
          <w:rFonts w:ascii="Times New Roman" w:hAnsi="Times New Roman"/>
          <w:spacing w:val="0"/>
          <w:sz w:val="24"/>
          <w:szCs w:val="24"/>
          <w:lang w:val="fr-CA"/>
        </w:rPr>
        <w:t xml:space="preserve"> </w:t>
      </w:r>
    </w:p>
    <w:p w14:paraId="56165EDE" w14:textId="77777777" w:rsidR="0057700A" w:rsidRDefault="0057700A" w:rsidP="00A157CB">
      <w:pPr>
        <w:pStyle w:val="Corpsdetexte"/>
        <w:spacing w:after="120" w:line="276" w:lineRule="auto"/>
        <w:ind w:left="567" w:firstLine="0"/>
        <w:jc w:val="center"/>
        <w:rPr>
          <w:rStyle w:val="MessageHeaderLabel"/>
          <w:rFonts w:ascii="Times New Roman" w:hAnsi="Times New Roman"/>
          <w:b w:val="0"/>
          <w:caps/>
          <w:sz w:val="24"/>
          <w:szCs w:val="24"/>
        </w:rPr>
      </w:pPr>
    </w:p>
    <w:p w14:paraId="2FC32F3F" w14:textId="6D97493C" w:rsidR="00296198" w:rsidRDefault="006223B8" w:rsidP="00BE5884">
      <w:pPr>
        <w:pStyle w:val="Corpsdetexte"/>
        <w:spacing w:after="120" w:line="276" w:lineRule="auto"/>
        <w:ind w:left="567" w:firstLine="0"/>
        <w:jc w:val="center"/>
        <w:rPr>
          <w:rStyle w:val="MessageHeaderLabel"/>
          <w:rFonts w:ascii="Times New Roman" w:hAnsi="Times New Roman"/>
          <w:b w:val="0"/>
          <w:caps/>
          <w:sz w:val="24"/>
          <w:szCs w:val="24"/>
        </w:rPr>
      </w:pPr>
      <w:r>
        <w:rPr>
          <w:rStyle w:val="MessageHeaderLabel"/>
          <w:rFonts w:ascii="Times New Roman" w:hAnsi="Times New Roman"/>
          <w:b w:val="0"/>
          <w:caps/>
          <w:sz w:val="24"/>
          <w:szCs w:val="24"/>
        </w:rPr>
        <w:t>ORDRE DU JOUR</w:t>
      </w:r>
      <w:bookmarkStart w:id="0" w:name="_Hlk127170427"/>
    </w:p>
    <w:p w14:paraId="0550EBD4" w14:textId="77777777" w:rsidR="00D07CB3" w:rsidRDefault="00D07CB3" w:rsidP="00D07CB3">
      <w:pPr>
        <w:pStyle w:val="Paragraphedeliste"/>
        <w:numPr>
          <w:ilvl w:val="0"/>
          <w:numId w:val="25"/>
        </w:numPr>
        <w:tabs>
          <w:tab w:val="left" w:pos="1134"/>
        </w:tabs>
        <w:spacing w:after="160" w:line="259" w:lineRule="auto"/>
        <w:ind w:left="1776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Ouverture de la séance et vérification du quorum</w:t>
      </w:r>
    </w:p>
    <w:p w14:paraId="0C73CE34" w14:textId="77777777" w:rsidR="00D07CB3" w:rsidRDefault="00D07CB3" w:rsidP="00D07CB3">
      <w:pPr>
        <w:pStyle w:val="Paragraphedeliste"/>
        <w:numPr>
          <w:ilvl w:val="0"/>
          <w:numId w:val="25"/>
        </w:numPr>
        <w:tabs>
          <w:tab w:val="left" w:pos="1134"/>
        </w:tabs>
        <w:spacing w:after="160" w:line="259" w:lineRule="auto"/>
        <w:ind w:left="1776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Mot de bienvenue</w:t>
      </w:r>
    </w:p>
    <w:p w14:paraId="51BA5E7B" w14:textId="77777777" w:rsidR="00D07CB3" w:rsidRDefault="00D07CB3" w:rsidP="00D07CB3">
      <w:pPr>
        <w:pStyle w:val="Paragraphedeliste"/>
        <w:numPr>
          <w:ilvl w:val="0"/>
          <w:numId w:val="25"/>
        </w:numPr>
        <w:tabs>
          <w:tab w:val="left" w:pos="1134"/>
        </w:tabs>
        <w:spacing w:after="160" w:line="259" w:lineRule="auto"/>
        <w:ind w:left="1776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Lecture et adoption de l’ordre du jour</w:t>
      </w:r>
    </w:p>
    <w:p w14:paraId="75C77A5C" w14:textId="77777777" w:rsidR="00D07CB3" w:rsidRDefault="00D07CB3" w:rsidP="00D07CB3">
      <w:pPr>
        <w:pStyle w:val="Paragraphedeliste"/>
        <w:numPr>
          <w:ilvl w:val="0"/>
          <w:numId w:val="25"/>
        </w:numPr>
        <w:tabs>
          <w:tab w:val="left" w:pos="1134"/>
        </w:tabs>
        <w:spacing w:after="160" w:line="259" w:lineRule="auto"/>
        <w:ind w:left="1776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Adoption du procès-verbal de la séance ordinaire du 10 novembre 2025</w:t>
      </w:r>
    </w:p>
    <w:p w14:paraId="00AE07EC" w14:textId="77777777" w:rsidR="00D07CB3" w:rsidRDefault="00D07CB3" w:rsidP="00D07CB3">
      <w:pPr>
        <w:pStyle w:val="Paragraphedeliste"/>
        <w:numPr>
          <w:ilvl w:val="0"/>
          <w:numId w:val="25"/>
        </w:numPr>
        <w:tabs>
          <w:tab w:val="left" w:pos="1134"/>
        </w:tabs>
        <w:spacing w:after="160" w:line="259" w:lineRule="auto"/>
        <w:ind w:left="1776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Dépôt et approbation de la liste des chèques et des prélèvements de novembre 2025</w:t>
      </w:r>
    </w:p>
    <w:p w14:paraId="2F729CD0" w14:textId="77777777" w:rsidR="00D07CB3" w:rsidRDefault="00D07CB3" w:rsidP="00D07CB3">
      <w:pPr>
        <w:pStyle w:val="Paragraphedeliste"/>
        <w:numPr>
          <w:ilvl w:val="0"/>
          <w:numId w:val="25"/>
        </w:numPr>
        <w:tabs>
          <w:tab w:val="left" w:pos="1134"/>
        </w:tabs>
        <w:spacing w:after="160" w:line="259" w:lineRule="auto"/>
        <w:ind w:left="1776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Dépôt et approbation de la liste des comptes à payer de novembre 2025</w:t>
      </w:r>
    </w:p>
    <w:p w14:paraId="5AF69441" w14:textId="77777777" w:rsidR="00D07CB3" w:rsidRDefault="00D07CB3" w:rsidP="00D07CB3">
      <w:pPr>
        <w:pStyle w:val="Paragraphedeliste"/>
        <w:numPr>
          <w:ilvl w:val="0"/>
          <w:numId w:val="25"/>
        </w:numPr>
        <w:tabs>
          <w:tab w:val="left" w:pos="1134"/>
        </w:tabs>
        <w:spacing w:after="160" w:line="259" w:lineRule="auto"/>
        <w:ind w:left="1776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Dépôt des états des revenus et dépenses </w:t>
      </w:r>
    </w:p>
    <w:p w14:paraId="40A26BE6" w14:textId="77777777" w:rsidR="00D07CB3" w:rsidRDefault="00D07CB3" w:rsidP="00D07CB3">
      <w:pPr>
        <w:pStyle w:val="Paragraphedeliste"/>
        <w:numPr>
          <w:ilvl w:val="0"/>
          <w:numId w:val="25"/>
        </w:numPr>
        <w:tabs>
          <w:tab w:val="left" w:pos="1134"/>
        </w:tabs>
        <w:spacing w:after="160" w:line="259" w:lineRule="auto"/>
        <w:ind w:left="1776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Correspondance</w:t>
      </w:r>
    </w:p>
    <w:p w14:paraId="32123677" w14:textId="77777777" w:rsidR="00D07CB3" w:rsidRPr="000F5A04" w:rsidRDefault="00D07CB3" w:rsidP="00D07CB3">
      <w:pPr>
        <w:pStyle w:val="Paragraphedeliste"/>
        <w:numPr>
          <w:ilvl w:val="0"/>
          <w:numId w:val="25"/>
        </w:numPr>
        <w:tabs>
          <w:tab w:val="left" w:pos="1134"/>
        </w:tabs>
        <w:spacing w:after="160" w:line="259" w:lineRule="auto"/>
        <w:ind w:left="1776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Dons ou commandites</w:t>
      </w:r>
    </w:p>
    <w:p w14:paraId="7FC039E2" w14:textId="77777777" w:rsidR="00D07CB3" w:rsidRDefault="00D07CB3" w:rsidP="00D07CB3">
      <w:pPr>
        <w:pStyle w:val="Paragraphedeliste"/>
        <w:numPr>
          <w:ilvl w:val="0"/>
          <w:numId w:val="25"/>
        </w:numPr>
        <w:tabs>
          <w:tab w:val="left" w:pos="1134"/>
        </w:tabs>
        <w:spacing w:after="160" w:line="259" w:lineRule="auto"/>
        <w:ind w:left="1776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Paiements de factures</w:t>
      </w:r>
    </w:p>
    <w:p w14:paraId="0C799E52" w14:textId="77777777" w:rsidR="00D07CB3" w:rsidRDefault="00D07CB3" w:rsidP="00D07CB3">
      <w:pPr>
        <w:pStyle w:val="Paragraphedeliste"/>
        <w:numPr>
          <w:ilvl w:val="0"/>
          <w:numId w:val="25"/>
        </w:numPr>
        <w:tabs>
          <w:tab w:val="left" w:pos="1134"/>
        </w:tabs>
        <w:spacing w:after="160" w:line="259" w:lineRule="auto"/>
        <w:ind w:left="1776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Proposition de service – entente annuelle 2026 – H2Lab</w:t>
      </w:r>
    </w:p>
    <w:p w14:paraId="30BB7626" w14:textId="77777777" w:rsidR="00D07CB3" w:rsidRDefault="00D07CB3" w:rsidP="00D07CB3">
      <w:pPr>
        <w:pStyle w:val="Paragraphedeliste"/>
        <w:numPr>
          <w:ilvl w:val="0"/>
          <w:numId w:val="25"/>
        </w:numPr>
        <w:tabs>
          <w:tab w:val="left" w:pos="1134"/>
        </w:tabs>
        <w:spacing w:after="160" w:line="259" w:lineRule="auto"/>
        <w:ind w:left="1776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Ouverture de la virée au 9, rue Amédée</w:t>
      </w:r>
    </w:p>
    <w:p w14:paraId="22B058C9" w14:textId="77777777" w:rsidR="00D07CB3" w:rsidRDefault="00D07CB3" w:rsidP="00D07CB3">
      <w:pPr>
        <w:pStyle w:val="Paragraphedeliste"/>
        <w:numPr>
          <w:ilvl w:val="0"/>
          <w:numId w:val="25"/>
        </w:numPr>
        <w:tabs>
          <w:tab w:val="left" w:pos="1134"/>
        </w:tabs>
        <w:spacing w:after="160" w:line="259" w:lineRule="auto"/>
        <w:ind w:left="1776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Virée d’autobus scolaire et véhicules sur la propriété de m. Daniel Briand</w:t>
      </w:r>
    </w:p>
    <w:p w14:paraId="624AEDB6" w14:textId="77777777" w:rsidR="00D07CB3" w:rsidRDefault="00D07CB3" w:rsidP="00D07CB3">
      <w:pPr>
        <w:pStyle w:val="Paragraphedeliste"/>
        <w:numPr>
          <w:ilvl w:val="0"/>
          <w:numId w:val="25"/>
        </w:numPr>
        <w:tabs>
          <w:tab w:val="left" w:pos="1134"/>
        </w:tabs>
        <w:spacing w:after="160" w:line="259" w:lineRule="auto"/>
        <w:ind w:left="1776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Calendrier des séances ordinaires du conseil municipal pour l’année 2026</w:t>
      </w:r>
    </w:p>
    <w:p w14:paraId="6F8E3F06" w14:textId="77777777" w:rsidR="00D07CB3" w:rsidRDefault="00D07CB3" w:rsidP="00D07CB3">
      <w:pPr>
        <w:pStyle w:val="Paragraphedeliste"/>
        <w:numPr>
          <w:ilvl w:val="0"/>
          <w:numId w:val="25"/>
        </w:numPr>
        <w:tabs>
          <w:tab w:val="left" w:pos="1134"/>
        </w:tabs>
        <w:spacing w:after="160" w:line="259" w:lineRule="auto"/>
        <w:ind w:left="1776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Nomination d’un maire suppléant</w:t>
      </w:r>
    </w:p>
    <w:p w14:paraId="3F14B633" w14:textId="77777777" w:rsidR="00D07CB3" w:rsidRDefault="00D07CB3" w:rsidP="00D07CB3">
      <w:pPr>
        <w:pStyle w:val="Paragraphedeliste"/>
        <w:numPr>
          <w:ilvl w:val="0"/>
          <w:numId w:val="25"/>
        </w:numPr>
        <w:tabs>
          <w:tab w:val="left" w:pos="1134"/>
        </w:tabs>
        <w:spacing w:after="160" w:line="259" w:lineRule="auto"/>
        <w:ind w:left="1776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Autorisation de signatures – entente OAA Espoir </w:t>
      </w:r>
      <w:proofErr w:type="spellStart"/>
      <w:r>
        <w:rPr>
          <w:rFonts w:ascii="Arial" w:hAnsi="Arial" w:cs="Arial"/>
        </w:rPr>
        <w:t>Calins</w:t>
      </w:r>
      <w:proofErr w:type="spellEnd"/>
    </w:p>
    <w:p w14:paraId="189EA775" w14:textId="77777777" w:rsidR="00D07CB3" w:rsidRDefault="00D07CB3" w:rsidP="00D07CB3">
      <w:pPr>
        <w:pStyle w:val="Paragraphedeliste"/>
        <w:numPr>
          <w:ilvl w:val="0"/>
          <w:numId w:val="25"/>
        </w:numPr>
        <w:tabs>
          <w:tab w:val="left" w:pos="1134"/>
        </w:tabs>
        <w:spacing w:after="160" w:line="259" w:lineRule="auto"/>
        <w:ind w:left="1776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Dépôt de la déclaration des intérêts pécuniaires des membres du conseil</w:t>
      </w:r>
    </w:p>
    <w:p w14:paraId="198B00AF" w14:textId="77777777" w:rsidR="00D07CB3" w:rsidRDefault="00D07CB3" w:rsidP="00D07CB3">
      <w:pPr>
        <w:pStyle w:val="Paragraphedeliste"/>
        <w:numPr>
          <w:ilvl w:val="0"/>
          <w:numId w:val="25"/>
        </w:numPr>
        <w:tabs>
          <w:tab w:val="left" w:pos="1134"/>
        </w:tabs>
        <w:spacing w:after="160" w:line="259" w:lineRule="auto"/>
        <w:ind w:left="1776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Registre public des déclarations faites par un membre du conseil </w:t>
      </w:r>
    </w:p>
    <w:p w14:paraId="04A5F080" w14:textId="77777777" w:rsidR="00D07CB3" w:rsidRDefault="00D07CB3" w:rsidP="00D07CB3">
      <w:pPr>
        <w:pStyle w:val="Paragraphedeliste"/>
        <w:numPr>
          <w:ilvl w:val="0"/>
          <w:numId w:val="25"/>
        </w:numPr>
        <w:tabs>
          <w:tab w:val="left" w:pos="1134"/>
        </w:tabs>
        <w:spacing w:after="160" w:line="259" w:lineRule="auto"/>
        <w:ind w:left="1776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Vœux de Noël – journal Gaspé </w:t>
      </w:r>
      <w:proofErr w:type="spellStart"/>
      <w:r>
        <w:rPr>
          <w:rFonts w:ascii="Arial" w:hAnsi="Arial" w:cs="Arial"/>
        </w:rPr>
        <w:t>Spec</w:t>
      </w:r>
      <w:proofErr w:type="spellEnd"/>
    </w:p>
    <w:p w14:paraId="6D081771" w14:textId="77777777" w:rsidR="00D07CB3" w:rsidRPr="00630911" w:rsidRDefault="00D07CB3" w:rsidP="00D07CB3">
      <w:pPr>
        <w:pStyle w:val="Paragraphedeliste"/>
        <w:numPr>
          <w:ilvl w:val="0"/>
          <w:numId w:val="25"/>
        </w:numPr>
        <w:tabs>
          <w:tab w:val="left" w:pos="1134"/>
        </w:tabs>
        <w:spacing w:after="160" w:line="259" w:lineRule="auto"/>
        <w:ind w:left="1776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Offre de services - </w:t>
      </w:r>
      <w:proofErr w:type="spellStart"/>
      <w:r>
        <w:rPr>
          <w:rFonts w:ascii="Arial" w:hAnsi="Arial" w:cs="Arial"/>
        </w:rPr>
        <w:t>Ganex</w:t>
      </w:r>
      <w:proofErr w:type="spellEnd"/>
    </w:p>
    <w:p w14:paraId="6A784C0D" w14:textId="77777777" w:rsidR="00D07CB3" w:rsidRDefault="00D07CB3" w:rsidP="00D07CB3">
      <w:pPr>
        <w:pStyle w:val="Paragraphedeliste"/>
        <w:numPr>
          <w:ilvl w:val="0"/>
          <w:numId w:val="25"/>
        </w:numPr>
        <w:tabs>
          <w:tab w:val="left" w:pos="1134"/>
        </w:tabs>
        <w:spacing w:after="160" w:line="259" w:lineRule="auto"/>
        <w:ind w:left="1776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Autorisation de signature pour le projet de convention d’aide</w:t>
      </w:r>
    </w:p>
    <w:p w14:paraId="240A6E42" w14:textId="77777777" w:rsidR="00D07CB3" w:rsidRDefault="00D07CB3" w:rsidP="00D07CB3">
      <w:pPr>
        <w:pStyle w:val="Paragraphedeliste"/>
        <w:numPr>
          <w:ilvl w:val="0"/>
          <w:numId w:val="25"/>
        </w:numPr>
        <w:tabs>
          <w:tab w:val="left" w:pos="1134"/>
        </w:tabs>
        <w:spacing w:after="160" w:line="259" w:lineRule="auto"/>
        <w:ind w:left="1776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Programmation de travaux – programmation de la taxe sur l’essence et de la contribution du Québec 2024-2028 (TECQ)</w:t>
      </w:r>
    </w:p>
    <w:p w14:paraId="3F34A428" w14:textId="259BCDE1" w:rsidR="00D07CB3" w:rsidRDefault="00F90061" w:rsidP="00D07CB3">
      <w:pPr>
        <w:pStyle w:val="Paragraphedeliste"/>
        <w:numPr>
          <w:ilvl w:val="0"/>
          <w:numId w:val="25"/>
        </w:numPr>
        <w:tabs>
          <w:tab w:val="left" w:pos="1134"/>
        </w:tabs>
        <w:spacing w:after="160" w:line="259" w:lineRule="auto"/>
        <w:ind w:left="1776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Soumission pour réparation du compresseur de l’aréna</w:t>
      </w:r>
      <w:r w:rsidR="00D07CB3">
        <w:rPr>
          <w:rFonts w:ascii="Arial" w:hAnsi="Arial" w:cs="Arial"/>
        </w:rPr>
        <w:t xml:space="preserve"> par CIMCO</w:t>
      </w:r>
    </w:p>
    <w:p w14:paraId="618A65A0" w14:textId="77777777" w:rsidR="00D07CB3" w:rsidRPr="00F73987" w:rsidRDefault="00D07CB3" w:rsidP="00D07CB3">
      <w:pPr>
        <w:pStyle w:val="Paragraphedeliste"/>
        <w:numPr>
          <w:ilvl w:val="0"/>
          <w:numId w:val="25"/>
        </w:numPr>
        <w:tabs>
          <w:tab w:val="left" w:pos="1134"/>
        </w:tabs>
        <w:spacing w:after="160" w:line="259" w:lineRule="auto"/>
        <w:ind w:left="1776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Affaires nouvelles</w:t>
      </w:r>
      <w:r w:rsidRPr="00F73987">
        <w:rPr>
          <w:rFonts w:ascii="Arial" w:hAnsi="Arial" w:cs="Arial"/>
        </w:rPr>
        <w:t xml:space="preserve"> </w:t>
      </w:r>
    </w:p>
    <w:p w14:paraId="156995D3" w14:textId="77777777" w:rsidR="00D07CB3" w:rsidRDefault="00D07CB3" w:rsidP="00D07CB3">
      <w:pPr>
        <w:pStyle w:val="Paragraphedeliste"/>
        <w:numPr>
          <w:ilvl w:val="0"/>
          <w:numId w:val="25"/>
        </w:numPr>
        <w:tabs>
          <w:tab w:val="left" w:pos="1134"/>
        </w:tabs>
        <w:spacing w:after="160" w:line="259" w:lineRule="auto"/>
        <w:ind w:left="1776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Période de questions</w:t>
      </w:r>
    </w:p>
    <w:p w14:paraId="0EA58C4F" w14:textId="77777777" w:rsidR="00D07CB3" w:rsidRPr="00D930A2" w:rsidRDefault="00D07CB3" w:rsidP="00D07CB3">
      <w:pPr>
        <w:pStyle w:val="Paragraphedeliste"/>
        <w:numPr>
          <w:ilvl w:val="0"/>
          <w:numId w:val="25"/>
        </w:numPr>
        <w:tabs>
          <w:tab w:val="left" w:pos="1134"/>
        </w:tabs>
        <w:spacing w:after="160" w:line="259" w:lineRule="auto"/>
        <w:ind w:left="1776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Levée de la séance</w:t>
      </w:r>
    </w:p>
    <w:p w14:paraId="3EDDD36D" w14:textId="77777777" w:rsidR="000B5EDF" w:rsidRDefault="000B5EDF" w:rsidP="00BE5884">
      <w:pPr>
        <w:pStyle w:val="Corpsdetexte"/>
        <w:spacing w:after="120" w:line="276" w:lineRule="auto"/>
        <w:ind w:left="567" w:firstLine="0"/>
        <w:jc w:val="center"/>
        <w:rPr>
          <w:rStyle w:val="MessageHeaderLabel"/>
          <w:rFonts w:ascii="Times New Roman" w:hAnsi="Times New Roman"/>
          <w:b w:val="0"/>
          <w:caps/>
          <w:sz w:val="24"/>
          <w:szCs w:val="24"/>
        </w:rPr>
      </w:pPr>
    </w:p>
    <w:p w14:paraId="7E1EE35B" w14:textId="77777777" w:rsidR="000B5EDF" w:rsidRDefault="000B5EDF" w:rsidP="00BE5884">
      <w:pPr>
        <w:pStyle w:val="Corpsdetexte"/>
        <w:spacing w:after="120" w:line="276" w:lineRule="auto"/>
        <w:ind w:left="567" w:firstLine="0"/>
        <w:jc w:val="center"/>
        <w:rPr>
          <w:rStyle w:val="MessageHeaderLabel"/>
          <w:rFonts w:ascii="Times New Roman" w:hAnsi="Times New Roman"/>
          <w:b w:val="0"/>
          <w:caps/>
          <w:sz w:val="24"/>
          <w:szCs w:val="24"/>
        </w:rPr>
      </w:pPr>
    </w:p>
    <w:bookmarkEnd w:id="0"/>
    <w:p w14:paraId="68D6EC9F" w14:textId="3CD03DD0" w:rsidR="00176905" w:rsidRPr="00932F4F" w:rsidRDefault="00176905" w:rsidP="00176905">
      <w:pPr>
        <w:ind w:right="567"/>
        <w:contextualSpacing/>
        <w:rPr>
          <w:rFonts w:ascii="Arial" w:hAnsi="Arial" w:cs="Arial"/>
          <w:szCs w:val="22"/>
        </w:rPr>
      </w:pPr>
      <w:r w:rsidRPr="00932F4F">
        <w:rPr>
          <w:rFonts w:ascii="Arial" w:hAnsi="Arial" w:cs="Arial"/>
          <w:szCs w:val="22"/>
        </w:rPr>
        <w:t>Yan Ritchie,</w:t>
      </w:r>
    </w:p>
    <w:p w14:paraId="1BE0366C" w14:textId="45971DD4" w:rsidR="00176905" w:rsidRPr="00932F4F" w:rsidRDefault="00176905" w:rsidP="00176905">
      <w:pPr>
        <w:ind w:right="567"/>
        <w:contextualSpacing/>
        <w:rPr>
          <w:rFonts w:ascii="Arial" w:hAnsi="Arial" w:cs="Arial"/>
          <w:szCs w:val="22"/>
        </w:rPr>
      </w:pPr>
      <w:r w:rsidRPr="00932F4F">
        <w:rPr>
          <w:rFonts w:ascii="Arial" w:hAnsi="Arial" w:cs="Arial"/>
          <w:szCs w:val="22"/>
        </w:rPr>
        <w:t>Directeur général et greffier-trésorier</w:t>
      </w:r>
    </w:p>
    <w:p w14:paraId="7C7D7DE9" w14:textId="77777777" w:rsidR="00300387" w:rsidRPr="00176905" w:rsidRDefault="00300387" w:rsidP="00D92DBD">
      <w:pPr>
        <w:tabs>
          <w:tab w:val="num" w:pos="709"/>
        </w:tabs>
        <w:jc w:val="both"/>
        <w:rPr>
          <w:rFonts w:ascii="Times New Roman" w:hAnsi="Times New Roman"/>
          <w:sz w:val="24"/>
          <w:szCs w:val="24"/>
        </w:rPr>
      </w:pPr>
    </w:p>
    <w:sectPr w:rsidR="00300387" w:rsidRPr="00176905" w:rsidSect="006B31D0">
      <w:footerReference w:type="even" r:id="rId8"/>
      <w:footerReference w:type="default" r:id="rId9"/>
      <w:footnotePr>
        <w:numRestart w:val="eachPage"/>
      </w:footnotePr>
      <w:pgSz w:w="12240" w:h="15840" w:code="1"/>
      <w:pgMar w:top="426" w:right="1608" w:bottom="0" w:left="1191" w:header="958" w:footer="958" w:gutter="0"/>
      <w:paperSrc w:first="7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29CE23" w14:textId="77777777" w:rsidR="008A0800" w:rsidRDefault="008A0800">
      <w:r>
        <w:separator/>
      </w:r>
    </w:p>
  </w:endnote>
  <w:endnote w:type="continuationSeparator" w:id="0">
    <w:p w14:paraId="442F95A7" w14:textId="77777777" w:rsidR="008A0800" w:rsidRDefault="008A08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FDF8B2" w14:textId="77777777" w:rsidR="008A0800" w:rsidRDefault="00307D25">
    <w:pPr>
      <w:pStyle w:val="Pieddepage"/>
      <w:framePr w:wrap="around" w:vAnchor="text" w:hAnchor="margin" w:xAlign="center" w:y="1"/>
      <w:rPr>
        <w:rStyle w:val="Numrodepage"/>
        <w:sz w:val="17"/>
      </w:rPr>
    </w:pPr>
    <w:r>
      <w:rPr>
        <w:rStyle w:val="Numrodepage"/>
        <w:sz w:val="17"/>
      </w:rPr>
      <w:fldChar w:fldCharType="begin"/>
    </w:r>
    <w:r w:rsidR="008A0800">
      <w:rPr>
        <w:rStyle w:val="Numrodepage"/>
        <w:sz w:val="17"/>
      </w:rPr>
      <w:instrText xml:space="preserve">PAGE  </w:instrText>
    </w:r>
    <w:r>
      <w:rPr>
        <w:rStyle w:val="Numrodepage"/>
        <w:sz w:val="17"/>
      </w:rPr>
      <w:fldChar w:fldCharType="separate"/>
    </w:r>
    <w:r w:rsidR="008A0800">
      <w:rPr>
        <w:rStyle w:val="Numrodepage"/>
        <w:noProof/>
        <w:sz w:val="17"/>
      </w:rPr>
      <w:t>2</w:t>
    </w:r>
    <w:r>
      <w:rPr>
        <w:rStyle w:val="Numrodepage"/>
        <w:sz w:val="17"/>
      </w:rPr>
      <w:fldChar w:fldCharType="end"/>
    </w:r>
  </w:p>
  <w:p w14:paraId="433AB97A" w14:textId="77777777" w:rsidR="008A0800" w:rsidRDefault="008A0800">
    <w:pPr>
      <w:pStyle w:val="Pieddepage"/>
      <w:rPr>
        <w:sz w:val="17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705AB" w14:textId="77777777" w:rsidR="008A0800" w:rsidRDefault="00307D25">
    <w:pPr>
      <w:pStyle w:val="Pieddepage"/>
      <w:pBdr>
        <w:top w:val="single" w:sz="6" w:space="2" w:color="auto"/>
      </w:pBdr>
      <w:ind w:left="4080" w:right="4080"/>
      <w:rPr>
        <w:sz w:val="17"/>
      </w:rPr>
    </w:pPr>
    <w:r>
      <w:rPr>
        <w:rStyle w:val="Numrodepage"/>
        <w:sz w:val="17"/>
      </w:rPr>
      <w:fldChar w:fldCharType="begin"/>
    </w:r>
    <w:r w:rsidR="008A0800">
      <w:rPr>
        <w:rStyle w:val="Numrodepage"/>
        <w:sz w:val="17"/>
      </w:rPr>
      <w:instrText xml:space="preserve"> PAGE </w:instrText>
    </w:r>
    <w:r>
      <w:rPr>
        <w:rStyle w:val="Numrodepage"/>
        <w:sz w:val="17"/>
      </w:rPr>
      <w:fldChar w:fldCharType="separate"/>
    </w:r>
    <w:r w:rsidR="005E633A">
      <w:rPr>
        <w:rStyle w:val="Numrodepage"/>
        <w:noProof/>
        <w:sz w:val="17"/>
      </w:rPr>
      <w:t>2</w:t>
    </w:r>
    <w:r>
      <w:rPr>
        <w:rStyle w:val="Numrodepage"/>
        <w:sz w:val="17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3F6B01" w14:textId="77777777" w:rsidR="008A0800" w:rsidRDefault="008A0800">
      <w:r>
        <w:separator/>
      </w:r>
    </w:p>
  </w:footnote>
  <w:footnote w:type="continuationSeparator" w:id="0">
    <w:p w14:paraId="50FAB73F" w14:textId="77777777" w:rsidR="008A0800" w:rsidRDefault="008A08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C3228"/>
    <w:multiLevelType w:val="hybridMultilevel"/>
    <w:tmpl w:val="4D4CEFBE"/>
    <w:lvl w:ilvl="0" w:tplc="2E34E3CA">
      <w:start w:val="1"/>
      <w:numFmt w:val="bullet"/>
      <w:lvlText w:val="-"/>
      <w:lvlJc w:val="left"/>
      <w:pPr>
        <w:ind w:left="1430" w:hanging="360"/>
      </w:pPr>
      <w:rPr>
        <w:rFonts w:ascii="Times New Roman" w:eastAsia="Times New Roman" w:hAnsi="Times New Roman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" w15:restartNumberingAfterBreak="0">
    <w:nsid w:val="023019D6"/>
    <w:multiLevelType w:val="hybridMultilevel"/>
    <w:tmpl w:val="757EC674"/>
    <w:lvl w:ilvl="0" w:tplc="DADA5D6C">
      <w:start w:val="2"/>
      <w:numFmt w:val="decimalZero"/>
      <w:lvlText w:val="%1"/>
      <w:lvlJc w:val="left"/>
      <w:pPr>
        <w:ind w:left="1070" w:hanging="360"/>
      </w:pPr>
      <w:rPr>
        <w:rFonts w:hint="default"/>
      </w:rPr>
    </w:lvl>
    <w:lvl w:ilvl="1" w:tplc="0C0C0019">
      <w:start w:val="1"/>
      <w:numFmt w:val="lowerLetter"/>
      <w:lvlText w:val="%2."/>
      <w:lvlJc w:val="left"/>
      <w:pPr>
        <w:ind w:left="1647" w:hanging="360"/>
      </w:pPr>
    </w:lvl>
    <w:lvl w:ilvl="2" w:tplc="0C0C001B" w:tentative="1">
      <w:start w:val="1"/>
      <w:numFmt w:val="lowerRoman"/>
      <w:lvlText w:val="%3."/>
      <w:lvlJc w:val="right"/>
      <w:pPr>
        <w:ind w:left="2367" w:hanging="180"/>
      </w:pPr>
    </w:lvl>
    <w:lvl w:ilvl="3" w:tplc="0C0C000F" w:tentative="1">
      <w:start w:val="1"/>
      <w:numFmt w:val="decimal"/>
      <w:lvlText w:val="%4."/>
      <w:lvlJc w:val="left"/>
      <w:pPr>
        <w:ind w:left="3087" w:hanging="360"/>
      </w:pPr>
    </w:lvl>
    <w:lvl w:ilvl="4" w:tplc="0C0C0019" w:tentative="1">
      <w:start w:val="1"/>
      <w:numFmt w:val="lowerLetter"/>
      <w:lvlText w:val="%5."/>
      <w:lvlJc w:val="left"/>
      <w:pPr>
        <w:ind w:left="3807" w:hanging="360"/>
      </w:pPr>
    </w:lvl>
    <w:lvl w:ilvl="5" w:tplc="0C0C001B" w:tentative="1">
      <w:start w:val="1"/>
      <w:numFmt w:val="lowerRoman"/>
      <w:lvlText w:val="%6."/>
      <w:lvlJc w:val="right"/>
      <w:pPr>
        <w:ind w:left="4527" w:hanging="180"/>
      </w:pPr>
    </w:lvl>
    <w:lvl w:ilvl="6" w:tplc="0C0C000F" w:tentative="1">
      <w:start w:val="1"/>
      <w:numFmt w:val="decimal"/>
      <w:lvlText w:val="%7."/>
      <w:lvlJc w:val="left"/>
      <w:pPr>
        <w:ind w:left="5247" w:hanging="360"/>
      </w:pPr>
    </w:lvl>
    <w:lvl w:ilvl="7" w:tplc="0C0C0019" w:tentative="1">
      <w:start w:val="1"/>
      <w:numFmt w:val="lowerLetter"/>
      <w:lvlText w:val="%8."/>
      <w:lvlJc w:val="left"/>
      <w:pPr>
        <w:ind w:left="5967" w:hanging="360"/>
      </w:pPr>
    </w:lvl>
    <w:lvl w:ilvl="8" w:tplc="0C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29A7001"/>
    <w:multiLevelType w:val="hybridMultilevel"/>
    <w:tmpl w:val="6CEE60E8"/>
    <w:lvl w:ilvl="0" w:tplc="8420331E">
      <w:start w:val="1"/>
      <w:numFmt w:val="lowerLetter"/>
      <w:lvlText w:val="%1)"/>
      <w:lvlJc w:val="left"/>
      <w:pPr>
        <w:ind w:left="143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2150" w:hanging="360"/>
      </w:pPr>
    </w:lvl>
    <w:lvl w:ilvl="2" w:tplc="0C0C001B" w:tentative="1">
      <w:start w:val="1"/>
      <w:numFmt w:val="lowerRoman"/>
      <w:lvlText w:val="%3."/>
      <w:lvlJc w:val="right"/>
      <w:pPr>
        <w:ind w:left="2870" w:hanging="180"/>
      </w:pPr>
    </w:lvl>
    <w:lvl w:ilvl="3" w:tplc="0C0C000F" w:tentative="1">
      <w:start w:val="1"/>
      <w:numFmt w:val="decimal"/>
      <w:lvlText w:val="%4."/>
      <w:lvlJc w:val="left"/>
      <w:pPr>
        <w:ind w:left="3590" w:hanging="360"/>
      </w:pPr>
    </w:lvl>
    <w:lvl w:ilvl="4" w:tplc="0C0C0019" w:tentative="1">
      <w:start w:val="1"/>
      <w:numFmt w:val="lowerLetter"/>
      <w:lvlText w:val="%5."/>
      <w:lvlJc w:val="left"/>
      <w:pPr>
        <w:ind w:left="4310" w:hanging="360"/>
      </w:pPr>
    </w:lvl>
    <w:lvl w:ilvl="5" w:tplc="0C0C001B" w:tentative="1">
      <w:start w:val="1"/>
      <w:numFmt w:val="lowerRoman"/>
      <w:lvlText w:val="%6."/>
      <w:lvlJc w:val="right"/>
      <w:pPr>
        <w:ind w:left="5030" w:hanging="180"/>
      </w:pPr>
    </w:lvl>
    <w:lvl w:ilvl="6" w:tplc="0C0C000F" w:tentative="1">
      <w:start w:val="1"/>
      <w:numFmt w:val="decimal"/>
      <w:lvlText w:val="%7."/>
      <w:lvlJc w:val="left"/>
      <w:pPr>
        <w:ind w:left="5750" w:hanging="360"/>
      </w:pPr>
    </w:lvl>
    <w:lvl w:ilvl="7" w:tplc="0C0C0019" w:tentative="1">
      <w:start w:val="1"/>
      <w:numFmt w:val="lowerLetter"/>
      <w:lvlText w:val="%8."/>
      <w:lvlJc w:val="left"/>
      <w:pPr>
        <w:ind w:left="6470" w:hanging="360"/>
      </w:pPr>
    </w:lvl>
    <w:lvl w:ilvl="8" w:tplc="0C0C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3" w15:restartNumberingAfterBreak="0">
    <w:nsid w:val="0F2B1B52"/>
    <w:multiLevelType w:val="hybridMultilevel"/>
    <w:tmpl w:val="D9902418"/>
    <w:lvl w:ilvl="0" w:tplc="B680EF0A">
      <w:start w:val="1"/>
      <w:numFmt w:val="lowerLetter"/>
      <w:lvlText w:val="%1)"/>
      <w:lvlJc w:val="left"/>
      <w:pPr>
        <w:ind w:left="2815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3535" w:hanging="360"/>
      </w:pPr>
    </w:lvl>
    <w:lvl w:ilvl="2" w:tplc="0C0C001B" w:tentative="1">
      <w:start w:val="1"/>
      <w:numFmt w:val="lowerRoman"/>
      <w:lvlText w:val="%3."/>
      <w:lvlJc w:val="right"/>
      <w:pPr>
        <w:ind w:left="4255" w:hanging="180"/>
      </w:pPr>
    </w:lvl>
    <w:lvl w:ilvl="3" w:tplc="0C0C000F" w:tentative="1">
      <w:start w:val="1"/>
      <w:numFmt w:val="decimal"/>
      <w:lvlText w:val="%4."/>
      <w:lvlJc w:val="left"/>
      <w:pPr>
        <w:ind w:left="4975" w:hanging="360"/>
      </w:pPr>
    </w:lvl>
    <w:lvl w:ilvl="4" w:tplc="0C0C0019" w:tentative="1">
      <w:start w:val="1"/>
      <w:numFmt w:val="lowerLetter"/>
      <w:lvlText w:val="%5."/>
      <w:lvlJc w:val="left"/>
      <w:pPr>
        <w:ind w:left="5695" w:hanging="360"/>
      </w:pPr>
    </w:lvl>
    <w:lvl w:ilvl="5" w:tplc="0C0C001B" w:tentative="1">
      <w:start w:val="1"/>
      <w:numFmt w:val="lowerRoman"/>
      <w:lvlText w:val="%6."/>
      <w:lvlJc w:val="right"/>
      <w:pPr>
        <w:ind w:left="6415" w:hanging="180"/>
      </w:pPr>
    </w:lvl>
    <w:lvl w:ilvl="6" w:tplc="0C0C000F" w:tentative="1">
      <w:start w:val="1"/>
      <w:numFmt w:val="decimal"/>
      <w:lvlText w:val="%7."/>
      <w:lvlJc w:val="left"/>
      <w:pPr>
        <w:ind w:left="7135" w:hanging="360"/>
      </w:pPr>
    </w:lvl>
    <w:lvl w:ilvl="7" w:tplc="0C0C0019" w:tentative="1">
      <w:start w:val="1"/>
      <w:numFmt w:val="lowerLetter"/>
      <w:lvlText w:val="%8."/>
      <w:lvlJc w:val="left"/>
      <w:pPr>
        <w:ind w:left="7855" w:hanging="360"/>
      </w:pPr>
    </w:lvl>
    <w:lvl w:ilvl="8" w:tplc="0C0C001B" w:tentative="1">
      <w:start w:val="1"/>
      <w:numFmt w:val="lowerRoman"/>
      <w:lvlText w:val="%9."/>
      <w:lvlJc w:val="right"/>
      <w:pPr>
        <w:ind w:left="8575" w:hanging="180"/>
      </w:pPr>
    </w:lvl>
  </w:abstractNum>
  <w:abstractNum w:abstractNumId="4" w15:restartNumberingAfterBreak="0">
    <w:nsid w:val="0F741094"/>
    <w:multiLevelType w:val="hybridMultilevel"/>
    <w:tmpl w:val="9DF2CF18"/>
    <w:lvl w:ilvl="0" w:tplc="D20CD14A">
      <w:start w:val="1"/>
      <w:numFmt w:val="lowerLetter"/>
      <w:lvlText w:val="%1)"/>
      <w:lvlJc w:val="left"/>
      <w:pPr>
        <w:ind w:left="143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2150" w:hanging="360"/>
      </w:pPr>
    </w:lvl>
    <w:lvl w:ilvl="2" w:tplc="0C0C001B" w:tentative="1">
      <w:start w:val="1"/>
      <w:numFmt w:val="lowerRoman"/>
      <w:lvlText w:val="%3."/>
      <w:lvlJc w:val="right"/>
      <w:pPr>
        <w:ind w:left="2870" w:hanging="180"/>
      </w:pPr>
    </w:lvl>
    <w:lvl w:ilvl="3" w:tplc="0C0C000F" w:tentative="1">
      <w:start w:val="1"/>
      <w:numFmt w:val="decimal"/>
      <w:lvlText w:val="%4."/>
      <w:lvlJc w:val="left"/>
      <w:pPr>
        <w:ind w:left="3590" w:hanging="360"/>
      </w:pPr>
    </w:lvl>
    <w:lvl w:ilvl="4" w:tplc="0C0C0019" w:tentative="1">
      <w:start w:val="1"/>
      <w:numFmt w:val="lowerLetter"/>
      <w:lvlText w:val="%5."/>
      <w:lvlJc w:val="left"/>
      <w:pPr>
        <w:ind w:left="4310" w:hanging="360"/>
      </w:pPr>
    </w:lvl>
    <w:lvl w:ilvl="5" w:tplc="0C0C001B" w:tentative="1">
      <w:start w:val="1"/>
      <w:numFmt w:val="lowerRoman"/>
      <w:lvlText w:val="%6."/>
      <w:lvlJc w:val="right"/>
      <w:pPr>
        <w:ind w:left="5030" w:hanging="180"/>
      </w:pPr>
    </w:lvl>
    <w:lvl w:ilvl="6" w:tplc="0C0C000F" w:tentative="1">
      <w:start w:val="1"/>
      <w:numFmt w:val="decimal"/>
      <w:lvlText w:val="%7."/>
      <w:lvlJc w:val="left"/>
      <w:pPr>
        <w:ind w:left="5750" w:hanging="360"/>
      </w:pPr>
    </w:lvl>
    <w:lvl w:ilvl="7" w:tplc="0C0C0019" w:tentative="1">
      <w:start w:val="1"/>
      <w:numFmt w:val="lowerLetter"/>
      <w:lvlText w:val="%8."/>
      <w:lvlJc w:val="left"/>
      <w:pPr>
        <w:ind w:left="6470" w:hanging="360"/>
      </w:pPr>
    </w:lvl>
    <w:lvl w:ilvl="8" w:tplc="0C0C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5" w15:restartNumberingAfterBreak="0">
    <w:nsid w:val="12113E87"/>
    <w:multiLevelType w:val="hybridMultilevel"/>
    <w:tmpl w:val="F14C81EE"/>
    <w:lvl w:ilvl="0" w:tplc="0C0C000F">
      <w:start w:val="1"/>
      <w:numFmt w:val="decimal"/>
      <w:lvlText w:val="%1."/>
      <w:lvlJc w:val="left"/>
      <w:pPr>
        <w:ind w:left="2502" w:hanging="360"/>
      </w:pPr>
    </w:lvl>
    <w:lvl w:ilvl="1" w:tplc="0C0C0019" w:tentative="1">
      <w:start w:val="1"/>
      <w:numFmt w:val="lowerLetter"/>
      <w:lvlText w:val="%2."/>
      <w:lvlJc w:val="left"/>
      <w:pPr>
        <w:ind w:left="3222" w:hanging="360"/>
      </w:pPr>
    </w:lvl>
    <w:lvl w:ilvl="2" w:tplc="0C0C001B" w:tentative="1">
      <w:start w:val="1"/>
      <w:numFmt w:val="lowerRoman"/>
      <w:lvlText w:val="%3."/>
      <w:lvlJc w:val="right"/>
      <w:pPr>
        <w:ind w:left="3942" w:hanging="180"/>
      </w:pPr>
    </w:lvl>
    <w:lvl w:ilvl="3" w:tplc="0C0C000F" w:tentative="1">
      <w:start w:val="1"/>
      <w:numFmt w:val="decimal"/>
      <w:lvlText w:val="%4."/>
      <w:lvlJc w:val="left"/>
      <w:pPr>
        <w:ind w:left="4662" w:hanging="360"/>
      </w:pPr>
    </w:lvl>
    <w:lvl w:ilvl="4" w:tplc="0C0C0019" w:tentative="1">
      <w:start w:val="1"/>
      <w:numFmt w:val="lowerLetter"/>
      <w:lvlText w:val="%5."/>
      <w:lvlJc w:val="left"/>
      <w:pPr>
        <w:ind w:left="5382" w:hanging="360"/>
      </w:pPr>
    </w:lvl>
    <w:lvl w:ilvl="5" w:tplc="0C0C001B" w:tentative="1">
      <w:start w:val="1"/>
      <w:numFmt w:val="lowerRoman"/>
      <w:lvlText w:val="%6."/>
      <w:lvlJc w:val="right"/>
      <w:pPr>
        <w:ind w:left="6102" w:hanging="180"/>
      </w:pPr>
    </w:lvl>
    <w:lvl w:ilvl="6" w:tplc="0C0C000F" w:tentative="1">
      <w:start w:val="1"/>
      <w:numFmt w:val="decimal"/>
      <w:lvlText w:val="%7."/>
      <w:lvlJc w:val="left"/>
      <w:pPr>
        <w:ind w:left="6822" w:hanging="360"/>
      </w:pPr>
    </w:lvl>
    <w:lvl w:ilvl="7" w:tplc="0C0C0019" w:tentative="1">
      <w:start w:val="1"/>
      <w:numFmt w:val="lowerLetter"/>
      <w:lvlText w:val="%8."/>
      <w:lvlJc w:val="left"/>
      <w:pPr>
        <w:ind w:left="7542" w:hanging="360"/>
      </w:pPr>
    </w:lvl>
    <w:lvl w:ilvl="8" w:tplc="0C0C001B" w:tentative="1">
      <w:start w:val="1"/>
      <w:numFmt w:val="lowerRoman"/>
      <w:lvlText w:val="%9."/>
      <w:lvlJc w:val="right"/>
      <w:pPr>
        <w:ind w:left="8262" w:hanging="180"/>
      </w:pPr>
    </w:lvl>
  </w:abstractNum>
  <w:abstractNum w:abstractNumId="6" w15:restartNumberingAfterBreak="0">
    <w:nsid w:val="12AD2CEC"/>
    <w:multiLevelType w:val="hybridMultilevel"/>
    <w:tmpl w:val="24704934"/>
    <w:lvl w:ilvl="0" w:tplc="D6B8F3D0">
      <w:start w:val="1"/>
      <w:numFmt w:val="lowerLetter"/>
      <w:lvlText w:val="%1)"/>
      <w:lvlJc w:val="left"/>
      <w:pPr>
        <w:ind w:left="2136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2856" w:hanging="360"/>
      </w:pPr>
    </w:lvl>
    <w:lvl w:ilvl="2" w:tplc="0C0C001B" w:tentative="1">
      <w:start w:val="1"/>
      <w:numFmt w:val="lowerRoman"/>
      <w:lvlText w:val="%3."/>
      <w:lvlJc w:val="right"/>
      <w:pPr>
        <w:ind w:left="3576" w:hanging="180"/>
      </w:pPr>
    </w:lvl>
    <w:lvl w:ilvl="3" w:tplc="0C0C000F" w:tentative="1">
      <w:start w:val="1"/>
      <w:numFmt w:val="decimal"/>
      <w:lvlText w:val="%4."/>
      <w:lvlJc w:val="left"/>
      <w:pPr>
        <w:ind w:left="4296" w:hanging="360"/>
      </w:pPr>
    </w:lvl>
    <w:lvl w:ilvl="4" w:tplc="0C0C0019" w:tentative="1">
      <w:start w:val="1"/>
      <w:numFmt w:val="lowerLetter"/>
      <w:lvlText w:val="%5."/>
      <w:lvlJc w:val="left"/>
      <w:pPr>
        <w:ind w:left="5016" w:hanging="360"/>
      </w:pPr>
    </w:lvl>
    <w:lvl w:ilvl="5" w:tplc="0C0C001B" w:tentative="1">
      <w:start w:val="1"/>
      <w:numFmt w:val="lowerRoman"/>
      <w:lvlText w:val="%6."/>
      <w:lvlJc w:val="right"/>
      <w:pPr>
        <w:ind w:left="5736" w:hanging="180"/>
      </w:pPr>
    </w:lvl>
    <w:lvl w:ilvl="6" w:tplc="0C0C000F" w:tentative="1">
      <w:start w:val="1"/>
      <w:numFmt w:val="decimal"/>
      <w:lvlText w:val="%7."/>
      <w:lvlJc w:val="left"/>
      <w:pPr>
        <w:ind w:left="6456" w:hanging="360"/>
      </w:pPr>
    </w:lvl>
    <w:lvl w:ilvl="7" w:tplc="0C0C0019" w:tentative="1">
      <w:start w:val="1"/>
      <w:numFmt w:val="lowerLetter"/>
      <w:lvlText w:val="%8."/>
      <w:lvlJc w:val="left"/>
      <w:pPr>
        <w:ind w:left="7176" w:hanging="360"/>
      </w:pPr>
    </w:lvl>
    <w:lvl w:ilvl="8" w:tplc="0C0C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7" w15:restartNumberingAfterBreak="0">
    <w:nsid w:val="1484366C"/>
    <w:multiLevelType w:val="hybridMultilevel"/>
    <w:tmpl w:val="2CC01CBC"/>
    <w:lvl w:ilvl="0" w:tplc="2A0098B0">
      <w:start w:val="1"/>
      <w:numFmt w:val="decimal"/>
      <w:lvlText w:val="%1."/>
      <w:lvlJc w:val="left"/>
      <w:pPr>
        <w:ind w:left="2705" w:hanging="360"/>
      </w:pPr>
      <w:rPr>
        <w:rFonts w:hint="default"/>
      </w:rPr>
    </w:lvl>
    <w:lvl w:ilvl="1" w:tplc="0C0C0019">
      <w:start w:val="1"/>
      <w:numFmt w:val="lowerLetter"/>
      <w:lvlText w:val="%2."/>
      <w:lvlJc w:val="left"/>
      <w:pPr>
        <w:ind w:left="3425" w:hanging="360"/>
      </w:pPr>
    </w:lvl>
    <w:lvl w:ilvl="2" w:tplc="0C0C001B" w:tentative="1">
      <w:start w:val="1"/>
      <w:numFmt w:val="lowerRoman"/>
      <w:lvlText w:val="%3."/>
      <w:lvlJc w:val="right"/>
      <w:pPr>
        <w:ind w:left="4145" w:hanging="180"/>
      </w:pPr>
    </w:lvl>
    <w:lvl w:ilvl="3" w:tplc="0C0C000F" w:tentative="1">
      <w:start w:val="1"/>
      <w:numFmt w:val="decimal"/>
      <w:lvlText w:val="%4."/>
      <w:lvlJc w:val="left"/>
      <w:pPr>
        <w:ind w:left="4865" w:hanging="360"/>
      </w:pPr>
    </w:lvl>
    <w:lvl w:ilvl="4" w:tplc="0C0C0019" w:tentative="1">
      <w:start w:val="1"/>
      <w:numFmt w:val="lowerLetter"/>
      <w:lvlText w:val="%5."/>
      <w:lvlJc w:val="left"/>
      <w:pPr>
        <w:ind w:left="5585" w:hanging="360"/>
      </w:pPr>
    </w:lvl>
    <w:lvl w:ilvl="5" w:tplc="0C0C001B" w:tentative="1">
      <w:start w:val="1"/>
      <w:numFmt w:val="lowerRoman"/>
      <w:lvlText w:val="%6."/>
      <w:lvlJc w:val="right"/>
      <w:pPr>
        <w:ind w:left="6305" w:hanging="180"/>
      </w:pPr>
    </w:lvl>
    <w:lvl w:ilvl="6" w:tplc="0C0C000F" w:tentative="1">
      <w:start w:val="1"/>
      <w:numFmt w:val="decimal"/>
      <w:lvlText w:val="%7."/>
      <w:lvlJc w:val="left"/>
      <w:pPr>
        <w:ind w:left="7025" w:hanging="360"/>
      </w:pPr>
    </w:lvl>
    <w:lvl w:ilvl="7" w:tplc="0C0C0019" w:tentative="1">
      <w:start w:val="1"/>
      <w:numFmt w:val="lowerLetter"/>
      <w:lvlText w:val="%8."/>
      <w:lvlJc w:val="left"/>
      <w:pPr>
        <w:ind w:left="7745" w:hanging="360"/>
      </w:pPr>
    </w:lvl>
    <w:lvl w:ilvl="8" w:tplc="0C0C001B" w:tentative="1">
      <w:start w:val="1"/>
      <w:numFmt w:val="lowerRoman"/>
      <w:lvlText w:val="%9."/>
      <w:lvlJc w:val="right"/>
      <w:pPr>
        <w:ind w:left="8465" w:hanging="180"/>
      </w:pPr>
    </w:lvl>
  </w:abstractNum>
  <w:abstractNum w:abstractNumId="8" w15:restartNumberingAfterBreak="0">
    <w:nsid w:val="16FD0EA5"/>
    <w:multiLevelType w:val="hybridMultilevel"/>
    <w:tmpl w:val="265AC23A"/>
    <w:lvl w:ilvl="0" w:tplc="0C0C000F">
      <w:start w:val="1"/>
      <w:numFmt w:val="decimal"/>
      <w:lvlText w:val="%1."/>
      <w:lvlJc w:val="left"/>
      <w:pPr>
        <w:ind w:left="1429" w:hanging="360"/>
      </w:pPr>
    </w:lvl>
    <w:lvl w:ilvl="1" w:tplc="0C0C0019" w:tentative="1">
      <w:start w:val="1"/>
      <w:numFmt w:val="lowerLetter"/>
      <w:lvlText w:val="%2."/>
      <w:lvlJc w:val="left"/>
      <w:pPr>
        <w:ind w:left="2149" w:hanging="360"/>
      </w:pPr>
    </w:lvl>
    <w:lvl w:ilvl="2" w:tplc="0C0C001B" w:tentative="1">
      <w:start w:val="1"/>
      <w:numFmt w:val="lowerRoman"/>
      <w:lvlText w:val="%3."/>
      <w:lvlJc w:val="right"/>
      <w:pPr>
        <w:ind w:left="2869" w:hanging="180"/>
      </w:pPr>
    </w:lvl>
    <w:lvl w:ilvl="3" w:tplc="0C0C000F" w:tentative="1">
      <w:start w:val="1"/>
      <w:numFmt w:val="decimal"/>
      <w:lvlText w:val="%4."/>
      <w:lvlJc w:val="left"/>
      <w:pPr>
        <w:ind w:left="3589" w:hanging="360"/>
      </w:pPr>
    </w:lvl>
    <w:lvl w:ilvl="4" w:tplc="0C0C0019" w:tentative="1">
      <w:start w:val="1"/>
      <w:numFmt w:val="lowerLetter"/>
      <w:lvlText w:val="%5."/>
      <w:lvlJc w:val="left"/>
      <w:pPr>
        <w:ind w:left="4309" w:hanging="360"/>
      </w:pPr>
    </w:lvl>
    <w:lvl w:ilvl="5" w:tplc="0C0C001B" w:tentative="1">
      <w:start w:val="1"/>
      <w:numFmt w:val="lowerRoman"/>
      <w:lvlText w:val="%6."/>
      <w:lvlJc w:val="right"/>
      <w:pPr>
        <w:ind w:left="5029" w:hanging="180"/>
      </w:pPr>
    </w:lvl>
    <w:lvl w:ilvl="6" w:tplc="0C0C000F" w:tentative="1">
      <w:start w:val="1"/>
      <w:numFmt w:val="decimal"/>
      <w:lvlText w:val="%7."/>
      <w:lvlJc w:val="left"/>
      <w:pPr>
        <w:ind w:left="5749" w:hanging="360"/>
      </w:pPr>
    </w:lvl>
    <w:lvl w:ilvl="7" w:tplc="0C0C0019" w:tentative="1">
      <w:start w:val="1"/>
      <w:numFmt w:val="lowerLetter"/>
      <w:lvlText w:val="%8."/>
      <w:lvlJc w:val="left"/>
      <w:pPr>
        <w:ind w:left="6469" w:hanging="360"/>
      </w:pPr>
    </w:lvl>
    <w:lvl w:ilvl="8" w:tplc="0C0C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17431A67"/>
    <w:multiLevelType w:val="hybridMultilevel"/>
    <w:tmpl w:val="54406BE2"/>
    <w:lvl w:ilvl="0" w:tplc="7C624C1C">
      <w:start w:val="1"/>
      <w:numFmt w:val="lowerLetter"/>
      <w:lvlText w:val="%1)"/>
      <w:lvlJc w:val="left"/>
      <w:pPr>
        <w:ind w:left="143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2150" w:hanging="360"/>
      </w:pPr>
    </w:lvl>
    <w:lvl w:ilvl="2" w:tplc="0C0C001B" w:tentative="1">
      <w:start w:val="1"/>
      <w:numFmt w:val="lowerRoman"/>
      <w:lvlText w:val="%3."/>
      <w:lvlJc w:val="right"/>
      <w:pPr>
        <w:ind w:left="2870" w:hanging="180"/>
      </w:pPr>
    </w:lvl>
    <w:lvl w:ilvl="3" w:tplc="0C0C000F" w:tentative="1">
      <w:start w:val="1"/>
      <w:numFmt w:val="decimal"/>
      <w:lvlText w:val="%4."/>
      <w:lvlJc w:val="left"/>
      <w:pPr>
        <w:ind w:left="3590" w:hanging="360"/>
      </w:pPr>
    </w:lvl>
    <w:lvl w:ilvl="4" w:tplc="0C0C0019" w:tentative="1">
      <w:start w:val="1"/>
      <w:numFmt w:val="lowerLetter"/>
      <w:lvlText w:val="%5."/>
      <w:lvlJc w:val="left"/>
      <w:pPr>
        <w:ind w:left="4310" w:hanging="360"/>
      </w:pPr>
    </w:lvl>
    <w:lvl w:ilvl="5" w:tplc="0C0C001B" w:tentative="1">
      <w:start w:val="1"/>
      <w:numFmt w:val="lowerRoman"/>
      <w:lvlText w:val="%6."/>
      <w:lvlJc w:val="right"/>
      <w:pPr>
        <w:ind w:left="5030" w:hanging="180"/>
      </w:pPr>
    </w:lvl>
    <w:lvl w:ilvl="6" w:tplc="0C0C000F" w:tentative="1">
      <w:start w:val="1"/>
      <w:numFmt w:val="decimal"/>
      <w:lvlText w:val="%7."/>
      <w:lvlJc w:val="left"/>
      <w:pPr>
        <w:ind w:left="5750" w:hanging="360"/>
      </w:pPr>
    </w:lvl>
    <w:lvl w:ilvl="7" w:tplc="0C0C0019" w:tentative="1">
      <w:start w:val="1"/>
      <w:numFmt w:val="lowerLetter"/>
      <w:lvlText w:val="%8."/>
      <w:lvlJc w:val="left"/>
      <w:pPr>
        <w:ind w:left="6470" w:hanging="360"/>
      </w:pPr>
    </w:lvl>
    <w:lvl w:ilvl="8" w:tplc="0C0C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0" w15:restartNumberingAfterBreak="0">
    <w:nsid w:val="1FEE30EF"/>
    <w:multiLevelType w:val="hybridMultilevel"/>
    <w:tmpl w:val="265AC23A"/>
    <w:lvl w:ilvl="0" w:tplc="0C0C000F">
      <w:start w:val="1"/>
      <w:numFmt w:val="decimal"/>
      <w:lvlText w:val="%1."/>
      <w:lvlJc w:val="left"/>
      <w:pPr>
        <w:ind w:left="1429" w:hanging="360"/>
      </w:pPr>
    </w:lvl>
    <w:lvl w:ilvl="1" w:tplc="0C0C0019" w:tentative="1">
      <w:start w:val="1"/>
      <w:numFmt w:val="lowerLetter"/>
      <w:lvlText w:val="%2."/>
      <w:lvlJc w:val="left"/>
      <w:pPr>
        <w:ind w:left="2149" w:hanging="360"/>
      </w:pPr>
    </w:lvl>
    <w:lvl w:ilvl="2" w:tplc="0C0C001B" w:tentative="1">
      <w:start w:val="1"/>
      <w:numFmt w:val="lowerRoman"/>
      <w:lvlText w:val="%3."/>
      <w:lvlJc w:val="right"/>
      <w:pPr>
        <w:ind w:left="2869" w:hanging="180"/>
      </w:pPr>
    </w:lvl>
    <w:lvl w:ilvl="3" w:tplc="0C0C000F" w:tentative="1">
      <w:start w:val="1"/>
      <w:numFmt w:val="decimal"/>
      <w:lvlText w:val="%4."/>
      <w:lvlJc w:val="left"/>
      <w:pPr>
        <w:ind w:left="3589" w:hanging="360"/>
      </w:pPr>
    </w:lvl>
    <w:lvl w:ilvl="4" w:tplc="0C0C0019" w:tentative="1">
      <w:start w:val="1"/>
      <w:numFmt w:val="lowerLetter"/>
      <w:lvlText w:val="%5."/>
      <w:lvlJc w:val="left"/>
      <w:pPr>
        <w:ind w:left="4309" w:hanging="360"/>
      </w:pPr>
    </w:lvl>
    <w:lvl w:ilvl="5" w:tplc="0C0C001B" w:tentative="1">
      <w:start w:val="1"/>
      <w:numFmt w:val="lowerRoman"/>
      <w:lvlText w:val="%6."/>
      <w:lvlJc w:val="right"/>
      <w:pPr>
        <w:ind w:left="5029" w:hanging="180"/>
      </w:pPr>
    </w:lvl>
    <w:lvl w:ilvl="6" w:tplc="0C0C000F" w:tentative="1">
      <w:start w:val="1"/>
      <w:numFmt w:val="decimal"/>
      <w:lvlText w:val="%7."/>
      <w:lvlJc w:val="left"/>
      <w:pPr>
        <w:ind w:left="5749" w:hanging="360"/>
      </w:pPr>
    </w:lvl>
    <w:lvl w:ilvl="7" w:tplc="0C0C0019" w:tentative="1">
      <w:start w:val="1"/>
      <w:numFmt w:val="lowerLetter"/>
      <w:lvlText w:val="%8."/>
      <w:lvlJc w:val="left"/>
      <w:pPr>
        <w:ind w:left="6469" w:hanging="360"/>
      </w:pPr>
    </w:lvl>
    <w:lvl w:ilvl="8" w:tplc="0C0C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20C55C97"/>
    <w:multiLevelType w:val="hybridMultilevel"/>
    <w:tmpl w:val="44A49B0C"/>
    <w:lvl w:ilvl="0" w:tplc="0C0C000F">
      <w:start w:val="1"/>
      <w:numFmt w:val="decimal"/>
      <w:lvlText w:val="%1."/>
      <w:lvlJc w:val="left"/>
      <w:pPr>
        <w:ind w:left="3272" w:hanging="360"/>
      </w:pPr>
    </w:lvl>
    <w:lvl w:ilvl="1" w:tplc="0C0C0019" w:tentative="1">
      <w:start w:val="1"/>
      <w:numFmt w:val="lowerLetter"/>
      <w:lvlText w:val="%2."/>
      <w:lvlJc w:val="left"/>
      <w:pPr>
        <w:ind w:left="3992" w:hanging="360"/>
      </w:pPr>
    </w:lvl>
    <w:lvl w:ilvl="2" w:tplc="0C0C001B" w:tentative="1">
      <w:start w:val="1"/>
      <w:numFmt w:val="lowerRoman"/>
      <w:lvlText w:val="%3."/>
      <w:lvlJc w:val="right"/>
      <w:pPr>
        <w:ind w:left="4712" w:hanging="180"/>
      </w:pPr>
    </w:lvl>
    <w:lvl w:ilvl="3" w:tplc="0C0C000F" w:tentative="1">
      <w:start w:val="1"/>
      <w:numFmt w:val="decimal"/>
      <w:lvlText w:val="%4."/>
      <w:lvlJc w:val="left"/>
      <w:pPr>
        <w:ind w:left="5432" w:hanging="360"/>
      </w:pPr>
    </w:lvl>
    <w:lvl w:ilvl="4" w:tplc="0C0C0019" w:tentative="1">
      <w:start w:val="1"/>
      <w:numFmt w:val="lowerLetter"/>
      <w:lvlText w:val="%5."/>
      <w:lvlJc w:val="left"/>
      <w:pPr>
        <w:ind w:left="6152" w:hanging="360"/>
      </w:pPr>
    </w:lvl>
    <w:lvl w:ilvl="5" w:tplc="0C0C001B" w:tentative="1">
      <w:start w:val="1"/>
      <w:numFmt w:val="lowerRoman"/>
      <w:lvlText w:val="%6."/>
      <w:lvlJc w:val="right"/>
      <w:pPr>
        <w:ind w:left="6872" w:hanging="180"/>
      </w:pPr>
    </w:lvl>
    <w:lvl w:ilvl="6" w:tplc="0C0C000F" w:tentative="1">
      <w:start w:val="1"/>
      <w:numFmt w:val="decimal"/>
      <w:lvlText w:val="%7."/>
      <w:lvlJc w:val="left"/>
      <w:pPr>
        <w:ind w:left="7592" w:hanging="360"/>
      </w:pPr>
    </w:lvl>
    <w:lvl w:ilvl="7" w:tplc="0C0C0019" w:tentative="1">
      <w:start w:val="1"/>
      <w:numFmt w:val="lowerLetter"/>
      <w:lvlText w:val="%8."/>
      <w:lvlJc w:val="left"/>
      <w:pPr>
        <w:ind w:left="8312" w:hanging="360"/>
      </w:pPr>
    </w:lvl>
    <w:lvl w:ilvl="8" w:tplc="0C0C001B" w:tentative="1">
      <w:start w:val="1"/>
      <w:numFmt w:val="lowerRoman"/>
      <w:lvlText w:val="%9."/>
      <w:lvlJc w:val="right"/>
      <w:pPr>
        <w:ind w:left="9032" w:hanging="180"/>
      </w:pPr>
    </w:lvl>
  </w:abstractNum>
  <w:abstractNum w:abstractNumId="12" w15:restartNumberingAfterBreak="0">
    <w:nsid w:val="20CF668D"/>
    <w:multiLevelType w:val="hybridMultilevel"/>
    <w:tmpl w:val="22C422C0"/>
    <w:lvl w:ilvl="0" w:tplc="CECACB76">
      <w:start w:val="1"/>
      <w:numFmt w:val="lowerLetter"/>
      <w:lvlText w:val="%1)"/>
      <w:lvlJc w:val="left"/>
      <w:pPr>
        <w:ind w:left="2136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2856" w:hanging="360"/>
      </w:pPr>
    </w:lvl>
    <w:lvl w:ilvl="2" w:tplc="0C0C001B" w:tentative="1">
      <w:start w:val="1"/>
      <w:numFmt w:val="lowerRoman"/>
      <w:lvlText w:val="%3."/>
      <w:lvlJc w:val="right"/>
      <w:pPr>
        <w:ind w:left="3576" w:hanging="180"/>
      </w:pPr>
    </w:lvl>
    <w:lvl w:ilvl="3" w:tplc="0C0C000F" w:tentative="1">
      <w:start w:val="1"/>
      <w:numFmt w:val="decimal"/>
      <w:lvlText w:val="%4."/>
      <w:lvlJc w:val="left"/>
      <w:pPr>
        <w:ind w:left="4296" w:hanging="360"/>
      </w:pPr>
    </w:lvl>
    <w:lvl w:ilvl="4" w:tplc="0C0C0019" w:tentative="1">
      <w:start w:val="1"/>
      <w:numFmt w:val="lowerLetter"/>
      <w:lvlText w:val="%5."/>
      <w:lvlJc w:val="left"/>
      <w:pPr>
        <w:ind w:left="5016" w:hanging="360"/>
      </w:pPr>
    </w:lvl>
    <w:lvl w:ilvl="5" w:tplc="0C0C001B" w:tentative="1">
      <w:start w:val="1"/>
      <w:numFmt w:val="lowerRoman"/>
      <w:lvlText w:val="%6."/>
      <w:lvlJc w:val="right"/>
      <w:pPr>
        <w:ind w:left="5736" w:hanging="180"/>
      </w:pPr>
    </w:lvl>
    <w:lvl w:ilvl="6" w:tplc="0C0C000F" w:tentative="1">
      <w:start w:val="1"/>
      <w:numFmt w:val="decimal"/>
      <w:lvlText w:val="%7."/>
      <w:lvlJc w:val="left"/>
      <w:pPr>
        <w:ind w:left="6456" w:hanging="360"/>
      </w:pPr>
    </w:lvl>
    <w:lvl w:ilvl="7" w:tplc="0C0C0019" w:tentative="1">
      <w:start w:val="1"/>
      <w:numFmt w:val="lowerLetter"/>
      <w:lvlText w:val="%8."/>
      <w:lvlJc w:val="left"/>
      <w:pPr>
        <w:ind w:left="7176" w:hanging="360"/>
      </w:pPr>
    </w:lvl>
    <w:lvl w:ilvl="8" w:tplc="0C0C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13" w15:restartNumberingAfterBreak="0">
    <w:nsid w:val="2E4C5595"/>
    <w:multiLevelType w:val="hybridMultilevel"/>
    <w:tmpl w:val="2D322652"/>
    <w:lvl w:ilvl="0" w:tplc="4A4487FA">
      <w:start w:val="1"/>
      <w:numFmt w:val="lowerLetter"/>
      <w:lvlText w:val="%1)"/>
      <w:lvlJc w:val="left"/>
      <w:pPr>
        <w:ind w:left="2136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2856" w:hanging="360"/>
      </w:pPr>
    </w:lvl>
    <w:lvl w:ilvl="2" w:tplc="0C0C001B" w:tentative="1">
      <w:start w:val="1"/>
      <w:numFmt w:val="lowerRoman"/>
      <w:lvlText w:val="%3."/>
      <w:lvlJc w:val="right"/>
      <w:pPr>
        <w:ind w:left="3576" w:hanging="180"/>
      </w:pPr>
    </w:lvl>
    <w:lvl w:ilvl="3" w:tplc="0C0C000F" w:tentative="1">
      <w:start w:val="1"/>
      <w:numFmt w:val="decimal"/>
      <w:lvlText w:val="%4."/>
      <w:lvlJc w:val="left"/>
      <w:pPr>
        <w:ind w:left="4296" w:hanging="360"/>
      </w:pPr>
    </w:lvl>
    <w:lvl w:ilvl="4" w:tplc="0C0C0019" w:tentative="1">
      <w:start w:val="1"/>
      <w:numFmt w:val="lowerLetter"/>
      <w:lvlText w:val="%5."/>
      <w:lvlJc w:val="left"/>
      <w:pPr>
        <w:ind w:left="5016" w:hanging="360"/>
      </w:pPr>
    </w:lvl>
    <w:lvl w:ilvl="5" w:tplc="0C0C001B" w:tentative="1">
      <w:start w:val="1"/>
      <w:numFmt w:val="lowerRoman"/>
      <w:lvlText w:val="%6."/>
      <w:lvlJc w:val="right"/>
      <w:pPr>
        <w:ind w:left="5736" w:hanging="180"/>
      </w:pPr>
    </w:lvl>
    <w:lvl w:ilvl="6" w:tplc="0C0C000F" w:tentative="1">
      <w:start w:val="1"/>
      <w:numFmt w:val="decimal"/>
      <w:lvlText w:val="%7."/>
      <w:lvlJc w:val="left"/>
      <w:pPr>
        <w:ind w:left="6456" w:hanging="360"/>
      </w:pPr>
    </w:lvl>
    <w:lvl w:ilvl="7" w:tplc="0C0C0019" w:tentative="1">
      <w:start w:val="1"/>
      <w:numFmt w:val="lowerLetter"/>
      <w:lvlText w:val="%8."/>
      <w:lvlJc w:val="left"/>
      <w:pPr>
        <w:ind w:left="7176" w:hanging="360"/>
      </w:pPr>
    </w:lvl>
    <w:lvl w:ilvl="8" w:tplc="0C0C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14" w15:restartNumberingAfterBreak="0">
    <w:nsid w:val="31B47B33"/>
    <w:multiLevelType w:val="hybridMultilevel"/>
    <w:tmpl w:val="CE68EAE2"/>
    <w:lvl w:ilvl="0" w:tplc="C65C3634">
      <w:start w:val="1"/>
      <w:numFmt w:val="bullet"/>
      <w:lvlText w:val="-"/>
      <w:lvlJc w:val="left"/>
      <w:pPr>
        <w:ind w:left="1430" w:hanging="360"/>
      </w:pPr>
      <w:rPr>
        <w:rFonts w:ascii="Times New Roman" w:eastAsia="Times New Roman" w:hAnsi="Times New Roman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5" w15:restartNumberingAfterBreak="0">
    <w:nsid w:val="38682501"/>
    <w:multiLevelType w:val="hybridMultilevel"/>
    <w:tmpl w:val="EA6E0A90"/>
    <w:lvl w:ilvl="0" w:tplc="0C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B01FCC"/>
    <w:multiLevelType w:val="hybridMultilevel"/>
    <w:tmpl w:val="A0B014CC"/>
    <w:lvl w:ilvl="0" w:tplc="AF82A586">
      <w:start w:val="1"/>
      <w:numFmt w:val="lowerLetter"/>
      <w:lvlText w:val="%1)"/>
      <w:lvlJc w:val="left"/>
      <w:pPr>
        <w:ind w:left="143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2150" w:hanging="360"/>
      </w:pPr>
    </w:lvl>
    <w:lvl w:ilvl="2" w:tplc="0C0C001B" w:tentative="1">
      <w:start w:val="1"/>
      <w:numFmt w:val="lowerRoman"/>
      <w:lvlText w:val="%3."/>
      <w:lvlJc w:val="right"/>
      <w:pPr>
        <w:ind w:left="2870" w:hanging="180"/>
      </w:pPr>
    </w:lvl>
    <w:lvl w:ilvl="3" w:tplc="0C0C000F" w:tentative="1">
      <w:start w:val="1"/>
      <w:numFmt w:val="decimal"/>
      <w:lvlText w:val="%4."/>
      <w:lvlJc w:val="left"/>
      <w:pPr>
        <w:ind w:left="3590" w:hanging="360"/>
      </w:pPr>
    </w:lvl>
    <w:lvl w:ilvl="4" w:tplc="0C0C0019" w:tentative="1">
      <w:start w:val="1"/>
      <w:numFmt w:val="lowerLetter"/>
      <w:lvlText w:val="%5."/>
      <w:lvlJc w:val="left"/>
      <w:pPr>
        <w:ind w:left="4310" w:hanging="360"/>
      </w:pPr>
    </w:lvl>
    <w:lvl w:ilvl="5" w:tplc="0C0C001B" w:tentative="1">
      <w:start w:val="1"/>
      <w:numFmt w:val="lowerRoman"/>
      <w:lvlText w:val="%6."/>
      <w:lvlJc w:val="right"/>
      <w:pPr>
        <w:ind w:left="5030" w:hanging="180"/>
      </w:pPr>
    </w:lvl>
    <w:lvl w:ilvl="6" w:tplc="0C0C000F" w:tentative="1">
      <w:start w:val="1"/>
      <w:numFmt w:val="decimal"/>
      <w:lvlText w:val="%7."/>
      <w:lvlJc w:val="left"/>
      <w:pPr>
        <w:ind w:left="5750" w:hanging="360"/>
      </w:pPr>
    </w:lvl>
    <w:lvl w:ilvl="7" w:tplc="0C0C0019" w:tentative="1">
      <w:start w:val="1"/>
      <w:numFmt w:val="lowerLetter"/>
      <w:lvlText w:val="%8."/>
      <w:lvlJc w:val="left"/>
      <w:pPr>
        <w:ind w:left="6470" w:hanging="360"/>
      </w:pPr>
    </w:lvl>
    <w:lvl w:ilvl="8" w:tplc="0C0C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7" w15:restartNumberingAfterBreak="0">
    <w:nsid w:val="3B777B62"/>
    <w:multiLevelType w:val="hybridMultilevel"/>
    <w:tmpl w:val="34DE8D46"/>
    <w:lvl w:ilvl="0" w:tplc="218C5228">
      <w:start w:val="2"/>
      <w:numFmt w:val="lowerLetter"/>
      <w:lvlText w:val="%1)"/>
      <w:lvlJc w:val="left"/>
      <w:pPr>
        <w:ind w:left="2820" w:hanging="360"/>
      </w:pPr>
      <w:rPr>
        <w:rFonts w:hint="default"/>
      </w:rPr>
    </w:lvl>
    <w:lvl w:ilvl="1" w:tplc="0C0C0019">
      <w:start w:val="1"/>
      <w:numFmt w:val="lowerLetter"/>
      <w:lvlText w:val="%2."/>
      <w:lvlJc w:val="left"/>
      <w:pPr>
        <w:ind w:left="3540" w:hanging="360"/>
      </w:pPr>
    </w:lvl>
    <w:lvl w:ilvl="2" w:tplc="0C0C001B" w:tentative="1">
      <w:start w:val="1"/>
      <w:numFmt w:val="lowerRoman"/>
      <w:lvlText w:val="%3."/>
      <w:lvlJc w:val="right"/>
      <w:pPr>
        <w:ind w:left="4260" w:hanging="180"/>
      </w:pPr>
    </w:lvl>
    <w:lvl w:ilvl="3" w:tplc="0C0C000F" w:tentative="1">
      <w:start w:val="1"/>
      <w:numFmt w:val="decimal"/>
      <w:lvlText w:val="%4."/>
      <w:lvlJc w:val="left"/>
      <w:pPr>
        <w:ind w:left="4980" w:hanging="360"/>
      </w:pPr>
    </w:lvl>
    <w:lvl w:ilvl="4" w:tplc="0C0C0019" w:tentative="1">
      <w:start w:val="1"/>
      <w:numFmt w:val="lowerLetter"/>
      <w:lvlText w:val="%5."/>
      <w:lvlJc w:val="left"/>
      <w:pPr>
        <w:ind w:left="5700" w:hanging="360"/>
      </w:pPr>
    </w:lvl>
    <w:lvl w:ilvl="5" w:tplc="0C0C001B" w:tentative="1">
      <w:start w:val="1"/>
      <w:numFmt w:val="lowerRoman"/>
      <w:lvlText w:val="%6."/>
      <w:lvlJc w:val="right"/>
      <w:pPr>
        <w:ind w:left="6420" w:hanging="180"/>
      </w:pPr>
    </w:lvl>
    <w:lvl w:ilvl="6" w:tplc="0C0C000F" w:tentative="1">
      <w:start w:val="1"/>
      <w:numFmt w:val="decimal"/>
      <w:lvlText w:val="%7."/>
      <w:lvlJc w:val="left"/>
      <w:pPr>
        <w:ind w:left="7140" w:hanging="360"/>
      </w:pPr>
    </w:lvl>
    <w:lvl w:ilvl="7" w:tplc="0C0C0019" w:tentative="1">
      <w:start w:val="1"/>
      <w:numFmt w:val="lowerLetter"/>
      <w:lvlText w:val="%8."/>
      <w:lvlJc w:val="left"/>
      <w:pPr>
        <w:ind w:left="7860" w:hanging="360"/>
      </w:pPr>
    </w:lvl>
    <w:lvl w:ilvl="8" w:tplc="0C0C001B" w:tentative="1">
      <w:start w:val="1"/>
      <w:numFmt w:val="lowerRoman"/>
      <w:lvlText w:val="%9."/>
      <w:lvlJc w:val="right"/>
      <w:pPr>
        <w:ind w:left="8580" w:hanging="180"/>
      </w:pPr>
    </w:lvl>
  </w:abstractNum>
  <w:abstractNum w:abstractNumId="18" w15:restartNumberingAfterBreak="0">
    <w:nsid w:val="44F825C7"/>
    <w:multiLevelType w:val="hybridMultilevel"/>
    <w:tmpl w:val="F45E61DC"/>
    <w:lvl w:ilvl="0" w:tplc="21D68EC0">
      <w:start w:val="1"/>
      <w:numFmt w:val="lowerLetter"/>
      <w:lvlText w:val="%1)"/>
      <w:lvlJc w:val="left"/>
      <w:pPr>
        <w:ind w:left="143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2150" w:hanging="360"/>
      </w:pPr>
    </w:lvl>
    <w:lvl w:ilvl="2" w:tplc="0C0C001B" w:tentative="1">
      <w:start w:val="1"/>
      <w:numFmt w:val="lowerRoman"/>
      <w:lvlText w:val="%3."/>
      <w:lvlJc w:val="right"/>
      <w:pPr>
        <w:ind w:left="2870" w:hanging="180"/>
      </w:pPr>
    </w:lvl>
    <w:lvl w:ilvl="3" w:tplc="0C0C000F" w:tentative="1">
      <w:start w:val="1"/>
      <w:numFmt w:val="decimal"/>
      <w:lvlText w:val="%4."/>
      <w:lvlJc w:val="left"/>
      <w:pPr>
        <w:ind w:left="3590" w:hanging="360"/>
      </w:pPr>
    </w:lvl>
    <w:lvl w:ilvl="4" w:tplc="0C0C0019" w:tentative="1">
      <w:start w:val="1"/>
      <w:numFmt w:val="lowerLetter"/>
      <w:lvlText w:val="%5."/>
      <w:lvlJc w:val="left"/>
      <w:pPr>
        <w:ind w:left="4310" w:hanging="360"/>
      </w:pPr>
    </w:lvl>
    <w:lvl w:ilvl="5" w:tplc="0C0C001B" w:tentative="1">
      <w:start w:val="1"/>
      <w:numFmt w:val="lowerRoman"/>
      <w:lvlText w:val="%6."/>
      <w:lvlJc w:val="right"/>
      <w:pPr>
        <w:ind w:left="5030" w:hanging="180"/>
      </w:pPr>
    </w:lvl>
    <w:lvl w:ilvl="6" w:tplc="0C0C000F" w:tentative="1">
      <w:start w:val="1"/>
      <w:numFmt w:val="decimal"/>
      <w:lvlText w:val="%7."/>
      <w:lvlJc w:val="left"/>
      <w:pPr>
        <w:ind w:left="5750" w:hanging="360"/>
      </w:pPr>
    </w:lvl>
    <w:lvl w:ilvl="7" w:tplc="0C0C0019" w:tentative="1">
      <w:start w:val="1"/>
      <w:numFmt w:val="lowerLetter"/>
      <w:lvlText w:val="%8."/>
      <w:lvlJc w:val="left"/>
      <w:pPr>
        <w:ind w:left="6470" w:hanging="360"/>
      </w:pPr>
    </w:lvl>
    <w:lvl w:ilvl="8" w:tplc="0C0C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9" w15:restartNumberingAfterBreak="0">
    <w:nsid w:val="490916CA"/>
    <w:multiLevelType w:val="hybridMultilevel"/>
    <w:tmpl w:val="136210D6"/>
    <w:lvl w:ilvl="0" w:tplc="1020D84A">
      <w:start w:val="1"/>
      <w:numFmt w:val="lowerLetter"/>
      <w:lvlText w:val="%1)"/>
      <w:lvlJc w:val="left"/>
      <w:pPr>
        <w:ind w:left="3632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4352" w:hanging="360"/>
      </w:pPr>
    </w:lvl>
    <w:lvl w:ilvl="2" w:tplc="0C0C001B" w:tentative="1">
      <w:start w:val="1"/>
      <w:numFmt w:val="lowerRoman"/>
      <w:lvlText w:val="%3."/>
      <w:lvlJc w:val="right"/>
      <w:pPr>
        <w:ind w:left="5072" w:hanging="180"/>
      </w:pPr>
    </w:lvl>
    <w:lvl w:ilvl="3" w:tplc="0C0C000F" w:tentative="1">
      <w:start w:val="1"/>
      <w:numFmt w:val="decimal"/>
      <w:lvlText w:val="%4."/>
      <w:lvlJc w:val="left"/>
      <w:pPr>
        <w:ind w:left="5792" w:hanging="360"/>
      </w:pPr>
    </w:lvl>
    <w:lvl w:ilvl="4" w:tplc="0C0C0019" w:tentative="1">
      <w:start w:val="1"/>
      <w:numFmt w:val="lowerLetter"/>
      <w:lvlText w:val="%5."/>
      <w:lvlJc w:val="left"/>
      <w:pPr>
        <w:ind w:left="6512" w:hanging="360"/>
      </w:pPr>
    </w:lvl>
    <w:lvl w:ilvl="5" w:tplc="0C0C001B" w:tentative="1">
      <w:start w:val="1"/>
      <w:numFmt w:val="lowerRoman"/>
      <w:lvlText w:val="%6."/>
      <w:lvlJc w:val="right"/>
      <w:pPr>
        <w:ind w:left="7232" w:hanging="180"/>
      </w:pPr>
    </w:lvl>
    <w:lvl w:ilvl="6" w:tplc="0C0C000F" w:tentative="1">
      <w:start w:val="1"/>
      <w:numFmt w:val="decimal"/>
      <w:lvlText w:val="%7."/>
      <w:lvlJc w:val="left"/>
      <w:pPr>
        <w:ind w:left="7952" w:hanging="360"/>
      </w:pPr>
    </w:lvl>
    <w:lvl w:ilvl="7" w:tplc="0C0C0019" w:tentative="1">
      <w:start w:val="1"/>
      <w:numFmt w:val="lowerLetter"/>
      <w:lvlText w:val="%8."/>
      <w:lvlJc w:val="left"/>
      <w:pPr>
        <w:ind w:left="8672" w:hanging="360"/>
      </w:pPr>
    </w:lvl>
    <w:lvl w:ilvl="8" w:tplc="0C0C001B" w:tentative="1">
      <w:start w:val="1"/>
      <w:numFmt w:val="lowerRoman"/>
      <w:lvlText w:val="%9."/>
      <w:lvlJc w:val="right"/>
      <w:pPr>
        <w:ind w:left="9392" w:hanging="180"/>
      </w:pPr>
    </w:lvl>
  </w:abstractNum>
  <w:abstractNum w:abstractNumId="20" w15:restartNumberingAfterBreak="0">
    <w:nsid w:val="4C2275AA"/>
    <w:multiLevelType w:val="hybridMultilevel"/>
    <w:tmpl w:val="007617FA"/>
    <w:lvl w:ilvl="0" w:tplc="F4B8C4E4">
      <w:start w:val="1"/>
      <w:numFmt w:val="lowerLetter"/>
      <w:lvlText w:val="%1)"/>
      <w:lvlJc w:val="left"/>
      <w:pPr>
        <w:ind w:left="2136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2856" w:hanging="360"/>
      </w:pPr>
    </w:lvl>
    <w:lvl w:ilvl="2" w:tplc="0C0C001B" w:tentative="1">
      <w:start w:val="1"/>
      <w:numFmt w:val="lowerRoman"/>
      <w:lvlText w:val="%3."/>
      <w:lvlJc w:val="right"/>
      <w:pPr>
        <w:ind w:left="3576" w:hanging="180"/>
      </w:pPr>
    </w:lvl>
    <w:lvl w:ilvl="3" w:tplc="0C0C000F" w:tentative="1">
      <w:start w:val="1"/>
      <w:numFmt w:val="decimal"/>
      <w:lvlText w:val="%4."/>
      <w:lvlJc w:val="left"/>
      <w:pPr>
        <w:ind w:left="4296" w:hanging="360"/>
      </w:pPr>
    </w:lvl>
    <w:lvl w:ilvl="4" w:tplc="0C0C0019" w:tentative="1">
      <w:start w:val="1"/>
      <w:numFmt w:val="lowerLetter"/>
      <w:lvlText w:val="%5."/>
      <w:lvlJc w:val="left"/>
      <w:pPr>
        <w:ind w:left="5016" w:hanging="360"/>
      </w:pPr>
    </w:lvl>
    <w:lvl w:ilvl="5" w:tplc="0C0C001B" w:tentative="1">
      <w:start w:val="1"/>
      <w:numFmt w:val="lowerRoman"/>
      <w:lvlText w:val="%6."/>
      <w:lvlJc w:val="right"/>
      <w:pPr>
        <w:ind w:left="5736" w:hanging="180"/>
      </w:pPr>
    </w:lvl>
    <w:lvl w:ilvl="6" w:tplc="0C0C000F" w:tentative="1">
      <w:start w:val="1"/>
      <w:numFmt w:val="decimal"/>
      <w:lvlText w:val="%7."/>
      <w:lvlJc w:val="left"/>
      <w:pPr>
        <w:ind w:left="6456" w:hanging="360"/>
      </w:pPr>
    </w:lvl>
    <w:lvl w:ilvl="7" w:tplc="0C0C0019" w:tentative="1">
      <w:start w:val="1"/>
      <w:numFmt w:val="lowerLetter"/>
      <w:lvlText w:val="%8."/>
      <w:lvlJc w:val="left"/>
      <w:pPr>
        <w:ind w:left="7176" w:hanging="360"/>
      </w:pPr>
    </w:lvl>
    <w:lvl w:ilvl="8" w:tplc="0C0C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21" w15:restartNumberingAfterBreak="0">
    <w:nsid w:val="4DF61E6F"/>
    <w:multiLevelType w:val="hybridMultilevel"/>
    <w:tmpl w:val="CA3C15E6"/>
    <w:lvl w:ilvl="0" w:tplc="C248F3F6">
      <w:start w:val="1"/>
      <w:numFmt w:val="decimal"/>
      <w:lvlText w:val="%1."/>
      <w:lvlJc w:val="left"/>
      <w:pPr>
        <w:ind w:left="6172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6892" w:hanging="360"/>
      </w:pPr>
    </w:lvl>
    <w:lvl w:ilvl="2" w:tplc="0C0C001B" w:tentative="1">
      <w:start w:val="1"/>
      <w:numFmt w:val="lowerRoman"/>
      <w:lvlText w:val="%3."/>
      <w:lvlJc w:val="right"/>
      <w:pPr>
        <w:ind w:left="7612" w:hanging="180"/>
      </w:pPr>
    </w:lvl>
    <w:lvl w:ilvl="3" w:tplc="0C0C000F" w:tentative="1">
      <w:start w:val="1"/>
      <w:numFmt w:val="decimal"/>
      <w:lvlText w:val="%4."/>
      <w:lvlJc w:val="left"/>
      <w:pPr>
        <w:ind w:left="8332" w:hanging="360"/>
      </w:pPr>
    </w:lvl>
    <w:lvl w:ilvl="4" w:tplc="0C0C0019" w:tentative="1">
      <w:start w:val="1"/>
      <w:numFmt w:val="lowerLetter"/>
      <w:lvlText w:val="%5."/>
      <w:lvlJc w:val="left"/>
      <w:pPr>
        <w:ind w:left="9052" w:hanging="360"/>
      </w:pPr>
    </w:lvl>
    <w:lvl w:ilvl="5" w:tplc="0C0C001B" w:tentative="1">
      <w:start w:val="1"/>
      <w:numFmt w:val="lowerRoman"/>
      <w:lvlText w:val="%6."/>
      <w:lvlJc w:val="right"/>
      <w:pPr>
        <w:ind w:left="9772" w:hanging="180"/>
      </w:pPr>
    </w:lvl>
    <w:lvl w:ilvl="6" w:tplc="0C0C000F" w:tentative="1">
      <w:start w:val="1"/>
      <w:numFmt w:val="decimal"/>
      <w:lvlText w:val="%7."/>
      <w:lvlJc w:val="left"/>
      <w:pPr>
        <w:ind w:left="10492" w:hanging="360"/>
      </w:pPr>
    </w:lvl>
    <w:lvl w:ilvl="7" w:tplc="0C0C0019" w:tentative="1">
      <w:start w:val="1"/>
      <w:numFmt w:val="lowerLetter"/>
      <w:lvlText w:val="%8."/>
      <w:lvlJc w:val="left"/>
      <w:pPr>
        <w:ind w:left="11212" w:hanging="360"/>
      </w:pPr>
    </w:lvl>
    <w:lvl w:ilvl="8" w:tplc="0C0C001B" w:tentative="1">
      <w:start w:val="1"/>
      <w:numFmt w:val="lowerRoman"/>
      <w:lvlText w:val="%9."/>
      <w:lvlJc w:val="right"/>
      <w:pPr>
        <w:ind w:left="11932" w:hanging="180"/>
      </w:pPr>
    </w:lvl>
  </w:abstractNum>
  <w:abstractNum w:abstractNumId="22" w15:restartNumberingAfterBreak="0">
    <w:nsid w:val="4F4E2217"/>
    <w:multiLevelType w:val="hybridMultilevel"/>
    <w:tmpl w:val="B802CDA2"/>
    <w:lvl w:ilvl="0" w:tplc="2F80C6EA">
      <w:start w:val="5"/>
      <w:numFmt w:val="bullet"/>
      <w:lvlText w:val="-"/>
      <w:lvlJc w:val="left"/>
      <w:pPr>
        <w:ind w:left="1788" w:hanging="360"/>
      </w:pPr>
      <w:rPr>
        <w:rFonts w:ascii="Times New Roman" w:eastAsia="Times New Roman" w:hAnsi="Times New Roman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23" w15:restartNumberingAfterBreak="0">
    <w:nsid w:val="551B2E90"/>
    <w:multiLevelType w:val="hybridMultilevel"/>
    <w:tmpl w:val="238289EC"/>
    <w:lvl w:ilvl="0" w:tplc="3F5E75E4">
      <w:start w:val="1"/>
      <w:numFmt w:val="decimalZero"/>
      <w:lvlText w:val="%1"/>
      <w:lvlJc w:val="left"/>
      <w:pPr>
        <w:ind w:left="1069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789" w:hanging="360"/>
      </w:pPr>
    </w:lvl>
    <w:lvl w:ilvl="2" w:tplc="0C0C001B" w:tentative="1">
      <w:start w:val="1"/>
      <w:numFmt w:val="lowerRoman"/>
      <w:lvlText w:val="%3."/>
      <w:lvlJc w:val="right"/>
      <w:pPr>
        <w:ind w:left="2509" w:hanging="180"/>
      </w:pPr>
    </w:lvl>
    <w:lvl w:ilvl="3" w:tplc="0C0C000F" w:tentative="1">
      <w:start w:val="1"/>
      <w:numFmt w:val="decimal"/>
      <w:lvlText w:val="%4."/>
      <w:lvlJc w:val="left"/>
      <w:pPr>
        <w:ind w:left="3229" w:hanging="360"/>
      </w:pPr>
    </w:lvl>
    <w:lvl w:ilvl="4" w:tplc="0C0C0019" w:tentative="1">
      <w:start w:val="1"/>
      <w:numFmt w:val="lowerLetter"/>
      <w:lvlText w:val="%5."/>
      <w:lvlJc w:val="left"/>
      <w:pPr>
        <w:ind w:left="3949" w:hanging="360"/>
      </w:pPr>
    </w:lvl>
    <w:lvl w:ilvl="5" w:tplc="0C0C001B" w:tentative="1">
      <w:start w:val="1"/>
      <w:numFmt w:val="lowerRoman"/>
      <w:lvlText w:val="%6."/>
      <w:lvlJc w:val="right"/>
      <w:pPr>
        <w:ind w:left="4669" w:hanging="180"/>
      </w:pPr>
    </w:lvl>
    <w:lvl w:ilvl="6" w:tplc="0C0C000F" w:tentative="1">
      <w:start w:val="1"/>
      <w:numFmt w:val="decimal"/>
      <w:lvlText w:val="%7."/>
      <w:lvlJc w:val="left"/>
      <w:pPr>
        <w:ind w:left="5389" w:hanging="360"/>
      </w:pPr>
    </w:lvl>
    <w:lvl w:ilvl="7" w:tplc="0C0C0019" w:tentative="1">
      <w:start w:val="1"/>
      <w:numFmt w:val="lowerLetter"/>
      <w:lvlText w:val="%8."/>
      <w:lvlJc w:val="left"/>
      <w:pPr>
        <w:ind w:left="6109" w:hanging="360"/>
      </w:pPr>
    </w:lvl>
    <w:lvl w:ilvl="8" w:tplc="0C0C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 w15:restartNumberingAfterBreak="0">
    <w:nsid w:val="574A0A80"/>
    <w:multiLevelType w:val="hybridMultilevel"/>
    <w:tmpl w:val="006810A8"/>
    <w:lvl w:ilvl="0" w:tplc="57D640DA">
      <w:start w:val="1"/>
      <w:numFmt w:val="decimal"/>
      <w:lvlText w:val="%1."/>
      <w:lvlJc w:val="left"/>
      <w:pPr>
        <w:ind w:left="3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A7AD642">
      <w:start w:val="1"/>
      <w:numFmt w:val="lowerLetter"/>
      <w:lvlText w:val="%2"/>
      <w:lvlJc w:val="left"/>
      <w:pPr>
        <w:ind w:left="3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F5E6364">
      <w:start w:val="1"/>
      <w:numFmt w:val="lowerRoman"/>
      <w:lvlText w:val="%3"/>
      <w:lvlJc w:val="left"/>
      <w:pPr>
        <w:ind w:left="4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F4810BE">
      <w:start w:val="1"/>
      <w:numFmt w:val="decimal"/>
      <w:lvlText w:val="%4"/>
      <w:lvlJc w:val="left"/>
      <w:pPr>
        <w:ind w:left="5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0B00A42">
      <w:start w:val="1"/>
      <w:numFmt w:val="lowerLetter"/>
      <w:lvlText w:val="%5"/>
      <w:lvlJc w:val="left"/>
      <w:pPr>
        <w:ind w:left="5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64AC4EC">
      <w:start w:val="1"/>
      <w:numFmt w:val="lowerRoman"/>
      <w:lvlText w:val="%6"/>
      <w:lvlJc w:val="left"/>
      <w:pPr>
        <w:ind w:left="6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232FE18">
      <w:start w:val="1"/>
      <w:numFmt w:val="decimal"/>
      <w:lvlText w:val="%7"/>
      <w:lvlJc w:val="left"/>
      <w:pPr>
        <w:ind w:left="7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1045D62">
      <w:start w:val="1"/>
      <w:numFmt w:val="lowerLetter"/>
      <w:lvlText w:val="%8"/>
      <w:lvlJc w:val="left"/>
      <w:pPr>
        <w:ind w:left="8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866D32">
      <w:start w:val="1"/>
      <w:numFmt w:val="lowerRoman"/>
      <w:lvlText w:val="%9"/>
      <w:lvlJc w:val="left"/>
      <w:pPr>
        <w:ind w:left="8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9014704"/>
    <w:multiLevelType w:val="hybridMultilevel"/>
    <w:tmpl w:val="E800C820"/>
    <w:lvl w:ilvl="0" w:tplc="4686CE8E">
      <w:start w:val="1"/>
      <w:numFmt w:val="lowerLetter"/>
      <w:lvlText w:val="%1)"/>
      <w:lvlJc w:val="left"/>
      <w:pPr>
        <w:ind w:left="143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173945"/>
    <w:multiLevelType w:val="hybridMultilevel"/>
    <w:tmpl w:val="03566D6A"/>
    <w:lvl w:ilvl="0" w:tplc="B79E9EAE">
      <w:start w:val="1"/>
      <w:numFmt w:val="lowerLetter"/>
      <w:lvlText w:val="%1)"/>
      <w:lvlJc w:val="left"/>
      <w:pPr>
        <w:ind w:left="3632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4352" w:hanging="360"/>
      </w:pPr>
    </w:lvl>
    <w:lvl w:ilvl="2" w:tplc="0C0C001B" w:tentative="1">
      <w:start w:val="1"/>
      <w:numFmt w:val="lowerRoman"/>
      <w:lvlText w:val="%3."/>
      <w:lvlJc w:val="right"/>
      <w:pPr>
        <w:ind w:left="5072" w:hanging="180"/>
      </w:pPr>
    </w:lvl>
    <w:lvl w:ilvl="3" w:tplc="0C0C000F" w:tentative="1">
      <w:start w:val="1"/>
      <w:numFmt w:val="decimal"/>
      <w:lvlText w:val="%4."/>
      <w:lvlJc w:val="left"/>
      <w:pPr>
        <w:ind w:left="5792" w:hanging="360"/>
      </w:pPr>
    </w:lvl>
    <w:lvl w:ilvl="4" w:tplc="0C0C0019" w:tentative="1">
      <w:start w:val="1"/>
      <w:numFmt w:val="lowerLetter"/>
      <w:lvlText w:val="%5."/>
      <w:lvlJc w:val="left"/>
      <w:pPr>
        <w:ind w:left="6512" w:hanging="360"/>
      </w:pPr>
    </w:lvl>
    <w:lvl w:ilvl="5" w:tplc="0C0C001B" w:tentative="1">
      <w:start w:val="1"/>
      <w:numFmt w:val="lowerRoman"/>
      <w:lvlText w:val="%6."/>
      <w:lvlJc w:val="right"/>
      <w:pPr>
        <w:ind w:left="7232" w:hanging="180"/>
      </w:pPr>
    </w:lvl>
    <w:lvl w:ilvl="6" w:tplc="0C0C000F" w:tentative="1">
      <w:start w:val="1"/>
      <w:numFmt w:val="decimal"/>
      <w:lvlText w:val="%7."/>
      <w:lvlJc w:val="left"/>
      <w:pPr>
        <w:ind w:left="7952" w:hanging="360"/>
      </w:pPr>
    </w:lvl>
    <w:lvl w:ilvl="7" w:tplc="0C0C0019" w:tentative="1">
      <w:start w:val="1"/>
      <w:numFmt w:val="lowerLetter"/>
      <w:lvlText w:val="%8."/>
      <w:lvlJc w:val="left"/>
      <w:pPr>
        <w:ind w:left="8672" w:hanging="360"/>
      </w:pPr>
    </w:lvl>
    <w:lvl w:ilvl="8" w:tplc="0C0C001B" w:tentative="1">
      <w:start w:val="1"/>
      <w:numFmt w:val="lowerRoman"/>
      <w:lvlText w:val="%9."/>
      <w:lvlJc w:val="right"/>
      <w:pPr>
        <w:ind w:left="9392" w:hanging="180"/>
      </w:pPr>
    </w:lvl>
  </w:abstractNum>
  <w:abstractNum w:abstractNumId="27" w15:restartNumberingAfterBreak="0">
    <w:nsid w:val="622A39B7"/>
    <w:multiLevelType w:val="hybridMultilevel"/>
    <w:tmpl w:val="037C1F0A"/>
    <w:lvl w:ilvl="0" w:tplc="FFB0CCC4">
      <w:start w:val="1"/>
      <w:numFmt w:val="lowerLetter"/>
      <w:lvlText w:val="%1)"/>
      <w:lvlJc w:val="left"/>
      <w:pPr>
        <w:ind w:left="3632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4352" w:hanging="360"/>
      </w:pPr>
    </w:lvl>
    <w:lvl w:ilvl="2" w:tplc="0C0C001B" w:tentative="1">
      <w:start w:val="1"/>
      <w:numFmt w:val="lowerRoman"/>
      <w:lvlText w:val="%3."/>
      <w:lvlJc w:val="right"/>
      <w:pPr>
        <w:ind w:left="5072" w:hanging="180"/>
      </w:pPr>
    </w:lvl>
    <w:lvl w:ilvl="3" w:tplc="0C0C000F" w:tentative="1">
      <w:start w:val="1"/>
      <w:numFmt w:val="decimal"/>
      <w:lvlText w:val="%4."/>
      <w:lvlJc w:val="left"/>
      <w:pPr>
        <w:ind w:left="5792" w:hanging="360"/>
      </w:pPr>
    </w:lvl>
    <w:lvl w:ilvl="4" w:tplc="0C0C0019" w:tentative="1">
      <w:start w:val="1"/>
      <w:numFmt w:val="lowerLetter"/>
      <w:lvlText w:val="%5."/>
      <w:lvlJc w:val="left"/>
      <w:pPr>
        <w:ind w:left="6512" w:hanging="360"/>
      </w:pPr>
    </w:lvl>
    <w:lvl w:ilvl="5" w:tplc="0C0C001B" w:tentative="1">
      <w:start w:val="1"/>
      <w:numFmt w:val="lowerRoman"/>
      <w:lvlText w:val="%6."/>
      <w:lvlJc w:val="right"/>
      <w:pPr>
        <w:ind w:left="7232" w:hanging="180"/>
      </w:pPr>
    </w:lvl>
    <w:lvl w:ilvl="6" w:tplc="0C0C000F" w:tentative="1">
      <w:start w:val="1"/>
      <w:numFmt w:val="decimal"/>
      <w:lvlText w:val="%7."/>
      <w:lvlJc w:val="left"/>
      <w:pPr>
        <w:ind w:left="7952" w:hanging="360"/>
      </w:pPr>
    </w:lvl>
    <w:lvl w:ilvl="7" w:tplc="0C0C0019" w:tentative="1">
      <w:start w:val="1"/>
      <w:numFmt w:val="lowerLetter"/>
      <w:lvlText w:val="%8."/>
      <w:lvlJc w:val="left"/>
      <w:pPr>
        <w:ind w:left="8672" w:hanging="360"/>
      </w:pPr>
    </w:lvl>
    <w:lvl w:ilvl="8" w:tplc="0C0C001B" w:tentative="1">
      <w:start w:val="1"/>
      <w:numFmt w:val="lowerRoman"/>
      <w:lvlText w:val="%9."/>
      <w:lvlJc w:val="right"/>
      <w:pPr>
        <w:ind w:left="9392" w:hanging="180"/>
      </w:pPr>
    </w:lvl>
  </w:abstractNum>
  <w:abstractNum w:abstractNumId="28" w15:restartNumberingAfterBreak="0">
    <w:nsid w:val="74D9091C"/>
    <w:multiLevelType w:val="hybridMultilevel"/>
    <w:tmpl w:val="5E461104"/>
    <w:lvl w:ilvl="0" w:tplc="8DFEDA4A">
      <w:start w:val="1"/>
      <w:numFmt w:val="lowerLetter"/>
      <w:lvlText w:val="%1)"/>
      <w:lvlJc w:val="left"/>
      <w:pPr>
        <w:ind w:left="143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9878855">
    <w:abstractNumId w:val="1"/>
  </w:num>
  <w:num w:numId="2" w16cid:durableId="821124235">
    <w:abstractNumId w:val="17"/>
  </w:num>
  <w:num w:numId="3" w16cid:durableId="1890993396">
    <w:abstractNumId w:val="3"/>
  </w:num>
  <w:num w:numId="4" w16cid:durableId="1187520290">
    <w:abstractNumId w:val="22"/>
  </w:num>
  <w:num w:numId="5" w16cid:durableId="235016425">
    <w:abstractNumId w:val="14"/>
  </w:num>
  <w:num w:numId="6" w16cid:durableId="79955109">
    <w:abstractNumId w:val="0"/>
  </w:num>
  <w:num w:numId="7" w16cid:durableId="1268731191">
    <w:abstractNumId w:val="4"/>
  </w:num>
  <w:num w:numId="8" w16cid:durableId="1588733024">
    <w:abstractNumId w:val="15"/>
  </w:num>
  <w:num w:numId="9" w16cid:durableId="690107081">
    <w:abstractNumId w:val="9"/>
  </w:num>
  <w:num w:numId="10" w16cid:durableId="1086001843">
    <w:abstractNumId w:val="2"/>
  </w:num>
  <w:num w:numId="11" w16cid:durableId="980113976">
    <w:abstractNumId w:val="16"/>
  </w:num>
  <w:num w:numId="12" w16cid:durableId="1962029889">
    <w:abstractNumId w:val="18"/>
  </w:num>
  <w:num w:numId="13" w16cid:durableId="56713895">
    <w:abstractNumId w:val="28"/>
  </w:num>
  <w:num w:numId="14" w16cid:durableId="512845006">
    <w:abstractNumId w:val="25"/>
  </w:num>
  <w:num w:numId="15" w16cid:durableId="1213229111">
    <w:abstractNumId w:val="8"/>
  </w:num>
  <w:num w:numId="16" w16cid:durableId="1196428953">
    <w:abstractNumId w:val="23"/>
  </w:num>
  <w:num w:numId="17" w16cid:durableId="948202739">
    <w:abstractNumId w:val="10"/>
  </w:num>
  <w:num w:numId="18" w16cid:durableId="168570639">
    <w:abstractNumId w:val="24"/>
  </w:num>
  <w:num w:numId="19" w16cid:durableId="1642268014">
    <w:abstractNumId w:val="7"/>
  </w:num>
  <w:num w:numId="20" w16cid:durableId="1741556549">
    <w:abstractNumId w:val="11"/>
  </w:num>
  <w:num w:numId="21" w16cid:durableId="1163665545">
    <w:abstractNumId w:val="27"/>
  </w:num>
  <w:num w:numId="22" w16cid:durableId="1463185117">
    <w:abstractNumId w:val="26"/>
  </w:num>
  <w:num w:numId="23" w16cid:durableId="821577034">
    <w:abstractNumId w:val="5"/>
  </w:num>
  <w:num w:numId="24" w16cid:durableId="1705984701">
    <w:abstractNumId w:val="19"/>
  </w:num>
  <w:num w:numId="25" w16cid:durableId="1262379264">
    <w:abstractNumId w:val="21"/>
  </w:num>
  <w:num w:numId="26" w16cid:durableId="1156645957">
    <w:abstractNumId w:val="20"/>
  </w:num>
  <w:num w:numId="27" w16cid:durableId="471868350">
    <w:abstractNumId w:val="12"/>
  </w:num>
  <w:num w:numId="28" w16cid:durableId="2035614895">
    <w:abstractNumId w:val="6"/>
  </w:num>
  <w:num w:numId="29" w16cid:durableId="215317176">
    <w:abstractNumId w:val="1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activeWritingStyle w:appName="MSWord" w:lang="fr-CA" w:vendorID="9" w:dllVersion="512" w:checkStyle="1"/>
  <w:activeWritingStyle w:appName="MSWord" w:lang="en-US" w:vendorID="8" w:dllVersion="513" w:checkStyle="1"/>
  <w:activeWritingStyle w:appName="MSWord" w:lang="de-DE" w:vendorID="9" w:dllVersion="512" w:checkStyle="1"/>
  <w:activeWritingStyle w:appName="MSWord" w:lang="fr-FR" w:vendorID="9" w:dllVersion="512" w:checkStyle="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57"/>
  <w:hyphenationZone w:val="425"/>
  <w:drawingGridHorizontalSpacing w:val="110"/>
  <w:displayHorizontalDrawingGridEvery w:val="0"/>
  <w:displayVerticalDrawingGridEvery w:val="0"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5674"/>
    <w:rsid w:val="00000296"/>
    <w:rsid w:val="00000A9E"/>
    <w:rsid w:val="00000ECB"/>
    <w:rsid w:val="00001612"/>
    <w:rsid w:val="000029DB"/>
    <w:rsid w:val="000030B4"/>
    <w:rsid w:val="00007289"/>
    <w:rsid w:val="00007EF4"/>
    <w:rsid w:val="0001067A"/>
    <w:rsid w:val="00011639"/>
    <w:rsid w:val="000119F1"/>
    <w:rsid w:val="00011FB4"/>
    <w:rsid w:val="00012B82"/>
    <w:rsid w:val="000139D9"/>
    <w:rsid w:val="00013A44"/>
    <w:rsid w:val="000153CC"/>
    <w:rsid w:val="000164D3"/>
    <w:rsid w:val="000170CE"/>
    <w:rsid w:val="00017DCE"/>
    <w:rsid w:val="00020D4D"/>
    <w:rsid w:val="00022032"/>
    <w:rsid w:val="00022ADE"/>
    <w:rsid w:val="00022D30"/>
    <w:rsid w:val="00023940"/>
    <w:rsid w:val="00024885"/>
    <w:rsid w:val="00024DE4"/>
    <w:rsid w:val="0002524E"/>
    <w:rsid w:val="00025672"/>
    <w:rsid w:val="00026DDC"/>
    <w:rsid w:val="00027592"/>
    <w:rsid w:val="00027821"/>
    <w:rsid w:val="00031644"/>
    <w:rsid w:val="000319FB"/>
    <w:rsid w:val="00031EC1"/>
    <w:rsid w:val="0003264E"/>
    <w:rsid w:val="000329EB"/>
    <w:rsid w:val="00032B9C"/>
    <w:rsid w:val="00032D9C"/>
    <w:rsid w:val="00033021"/>
    <w:rsid w:val="00033460"/>
    <w:rsid w:val="0003380E"/>
    <w:rsid w:val="000338A9"/>
    <w:rsid w:val="00035174"/>
    <w:rsid w:val="0003597C"/>
    <w:rsid w:val="00036D1C"/>
    <w:rsid w:val="000402BF"/>
    <w:rsid w:val="0004073B"/>
    <w:rsid w:val="00042A40"/>
    <w:rsid w:val="00042C1C"/>
    <w:rsid w:val="00044B99"/>
    <w:rsid w:val="00045D03"/>
    <w:rsid w:val="00047BD3"/>
    <w:rsid w:val="00051DAE"/>
    <w:rsid w:val="00052E0D"/>
    <w:rsid w:val="000534E4"/>
    <w:rsid w:val="00053889"/>
    <w:rsid w:val="000538F9"/>
    <w:rsid w:val="00053F85"/>
    <w:rsid w:val="000540F9"/>
    <w:rsid w:val="00054C7E"/>
    <w:rsid w:val="0005555B"/>
    <w:rsid w:val="00055C2D"/>
    <w:rsid w:val="00055F48"/>
    <w:rsid w:val="00056B8F"/>
    <w:rsid w:val="00056DE0"/>
    <w:rsid w:val="000573AA"/>
    <w:rsid w:val="000574D1"/>
    <w:rsid w:val="000603AF"/>
    <w:rsid w:val="00060D2B"/>
    <w:rsid w:val="00060FAE"/>
    <w:rsid w:val="00064332"/>
    <w:rsid w:val="000643D4"/>
    <w:rsid w:val="00067806"/>
    <w:rsid w:val="0006797C"/>
    <w:rsid w:val="00067EC7"/>
    <w:rsid w:val="000706D7"/>
    <w:rsid w:val="00070E7C"/>
    <w:rsid w:val="0007106D"/>
    <w:rsid w:val="00071F28"/>
    <w:rsid w:val="00072337"/>
    <w:rsid w:val="00072AF9"/>
    <w:rsid w:val="0007489D"/>
    <w:rsid w:val="00074CE6"/>
    <w:rsid w:val="00074E14"/>
    <w:rsid w:val="00074E34"/>
    <w:rsid w:val="00075EF8"/>
    <w:rsid w:val="0007713B"/>
    <w:rsid w:val="000775CD"/>
    <w:rsid w:val="000776D1"/>
    <w:rsid w:val="00080E97"/>
    <w:rsid w:val="00081D9E"/>
    <w:rsid w:val="00083309"/>
    <w:rsid w:val="0008367B"/>
    <w:rsid w:val="000838A5"/>
    <w:rsid w:val="00083AD6"/>
    <w:rsid w:val="00085A9E"/>
    <w:rsid w:val="00085B7E"/>
    <w:rsid w:val="000870F7"/>
    <w:rsid w:val="00090152"/>
    <w:rsid w:val="00090F3C"/>
    <w:rsid w:val="00092DF0"/>
    <w:rsid w:val="000936D5"/>
    <w:rsid w:val="0009395D"/>
    <w:rsid w:val="00093A0D"/>
    <w:rsid w:val="000940E2"/>
    <w:rsid w:val="00095745"/>
    <w:rsid w:val="00096CFD"/>
    <w:rsid w:val="00096DA2"/>
    <w:rsid w:val="00096F29"/>
    <w:rsid w:val="00097CED"/>
    <w:rsid w:val="000A0222"/>
    <w:rsid w:val="000A0CC9"/>
    <w:rsid w:val="000A0DCA"/>
    <w:rsid w:val="000A18C6"/>
    <w:rsid w:val="000A1FAC"/>
    <w:rsid w:val="000A2584"/>
    <w:rsid w:val="000A38D8"/>
    <w:rsid w:val="000A5942"/>
    <w:rsid w:val="000B139E"/>
    <w:rsid w:val="000B1608"/>
    <w:rsid w:val="000B1C44"/>
    <w:rsid w:val="000B3794"/>
    <w:rsid w:val="000B39FA"/>
    <w:rsid w:val="000B3F99"/>
    <w:rsid w:val="000B59A5"/>
    <w:rsid w:val="000B5EDF"/>
    <w:rsid w:val="000B66EA"/>
    <w:rsid w:val="000C02A4"/>
    <w:rsid w:val="000C06EE"/>
    <w:rsid w:val="000C103B"/>
    <w:rsid w:val="000C32F3"/>
    <w:rsid w:val="000C5723"/>
    <w:rsid w:val="000C642A"/>
    <w:rsid w:val="000C6593"/>
    <w:rsid w:val="000C7613"/>
    <w:rsid w:val="000C7A95"/>
    <w:rsid w:val="000D0691"/>
    <w:rsid w:val="000D1263"/>
    <w:rsid w:val="000D1974"/>
    <w:rsid w:val="000D1A40"/>
    <w:rsid w:val="000D1DA9"/>
    <w:rsid w:val="000D204E"/>
    <w:rsid w:val="000D2620"/>
    <w:rsid w:val="000D279B"/>
    <w:rsid w:val="000D4880"/>
    <w:rsid w:val="000D5674"/>
    <w:rsid w:val="000D7421"/>
    <w:rsid w:val="000D7A3B"/>
    <w:rsid w:val="000E0040"/>
    <w:rsid w:val="000E306B"/>
    <w:rsid w:val="000E30DB"/>
    <w:rsid w:val="000E3AA7"/>
    <w:rsid w:val="000E3C3C"/>
    <w:rsid w:val="000E5134"/>
    <w:rsid w:val="000E6176"/>
    <w:rsid w:val="000E6A50"/>
    <w:rsid w:val="000F1C56"/>
    <w:rsid w:val="000F29B5"/>
    <w:rsid w:val="000F3024"/>
    <w:rsid w:val="000F375E"/>
    <w:rsid w:val="000F3B02"/>
    <w:rsid w:val="000F4F43"/>
    <w:rsid w:val="000F57BD"/>
    <w:rsid w:val="000F63D4"/>
    <w:rsid w:val="000F69A1"/>
    <w:rsid w:val="0010082C"/>
    <w:rsid w:val="001011FF"/>
    <w:rsid w:val="00101B20"/>
    <w:rsid w:val="00102532"/>
    <w:rsid w:val="00103E59"/>
    <w:rsid w:val="00104109"/>
    <w:rsid w:val="001054DB"/>
    <w:rsid w:val="001108E0"/>
    <w:rsid w:val="00111358"/>
    <w:rsid w:val="001114A5"/>
    <w:rsid w:val="0011161D"/>
    <w:rsid w:val="001116EB"/>
    <w:rsid w:val="00112DE2"/>
    <w:rsid w:val="00113B6B"/>
    <w:rsid w:val="00114C9B"/>
    <w:rsid w:val="00116483"/>
    <w:rsid w:val="0011669E"/>
    <w:rsid w:val="00120C11"/>
    <w:rsid w:val="001211DE"/>
    <w:rsid w:val="00123993"/>
    <w:rsid w:val="00123ACA"/>
    <w:rsid w:val="0012516C"/>
    <w:rsid w:val="0012527C"/>
    <w:rsid w:val="00125D87"/>
    <w:rsid w:val="00127FC4"/>
    <w:rsid w:val="00132710"/>
    <w:rsid w:val="00132BC3"/>
    <w:rsid w:val="0013410F"/>
    <w:rsid w:val="00135B4D"/>
    <w:rsid w:val="00136301"/>
    <w:rsid w:val="0013770E"/>
    <w:rsid w:val="00140959"/>
    <w:rsid w:val="00141177"/>
    <w:rsid w:val="00142BD5"/>
    <w:rsid w:val="00142C47"/>
    <w:rsid w:val="0014389D"/>
    <w:rsid w:val="00145327"/>
    <w:rsid w:val="001457CF"/>
    <w:rsid w:val="0014622A"/>
    <w:rsid w:val="0014739C"/>
    <w:rsid w:val="001476A6"/>
    <w:rsid w:val="00151FDB"/>
    <w:rsid w:val="00152325"/>
    <w:rsid w:val="00152467"/>
    <w:rsid w:val="00152B41"/>
    <w:rsid w:val="00154D9C"/>
    <w:rsid w:val="00154E48"/>
    <w:rsid w:val="001550AC"/>
    <w:rsid w:val="00155FFD"/>
    <w:rsid w:val="00160B98"/>
    <w:rsid w:val="001612C2"/>
    <w:rsid w:val="001616C4"/>
    <w:rsid w:val="00161A4E"/>
    <w:rsid w:val="00162341"/>
    <w:rsid w:val="001638BD"/>
    <w:rsid w:val="00164153"/>
    <w:rsid w:val="00165A80"/>
    <w:rsid w:val="00167878"/>
    <w:rsid w:val="001703E9"/>
    <w:rsid w:val="00170C52"/>
    <w:rsid w:val="00170D0D"/>
    <w:rsid w:val="00172293"/>
    <w:rsid w:val="00173239"/>
    <w:rsid w:val="0017355D"/>
    <w:rsid w:val="001736B2"/>
    <w:rsid w:val="001737DA"/>
    <w:rsid w:val="001746F4"/>
    <w:rsid w:val="00176905"/>
    <w:rsid w:val="00176ACE"/>
    <w:rsid w:val="00176EE8"/>
    <w:rsid w:val="00176FB2"/>
    <w:rsid w:val="0017770A"/>
    <w:rsid w:val="00177946"/>
    <w:rsid w:val="0017799A"/>
    <w:rsid w:val="00177E08"/>
    <w:rsid w:val="00177EC9"/>
    <w:rsid w:val="0018039C"/>
    <w:rsid w:val="0018181C"/>
    <w:rsid w:val="00183344"/>
    <w:rsid w:val="0018520C"/>
    <w:rsid w:val="001854A4"/>
    <w:rsid w:val="00185A3B"/>
    <w:rsid w:val="001860F2"/>
    <w:rsid w:val="0018647E"/>
    <w:rsid w:val="00186B33"/>
    <w:rsid w:val="00190D1F"/>
    <w:rsid w:val="00191123"/>
    <w:rsid w:val="00191AA2"/>
    <w:rsid w:val="001938F0"/>
    <w:rsid w:val="00193B1E"/>
    <w:rsid w:val="001959EB"/>
    <w:rsid w:val="00196208"/>
    <w:rsid w:val="00196766"/>
    <w:rsid w:val="001A08D2"/>
    <w:rsid w:val="001A2BA2"/>
    <w:rsid w:val="001A2DAD"/>
    <w:rsid w:val="001A5A9E"/>
    <w:rsid w:val="001A6367"/>
    <w:rsid w:val="001A6AEA"/>
    <w:rsid w:val="001B051A"/>
    <w:rsid w:val="001B0645"/>
    <w:rsid w:val="001B0DB9"/>
    <w:rsid w:val="001B1DA2"/>
    <w:rsid w:val="001B1FBC"/>
    <w:rsid w:val="001B1FC3"/>
    <w:rsid w:val="001B22BB"/>
    <w:rsid w:val="001B24CB"/>
    <w:rsid w:val="001B2F93"/>
    <w:rsid w:val="001B3053"/>
    <w:rsid w:val="001B3096"/>
    <w:rsid w:val="001B3C4C"/>
    <w:rsid w:val="001B4069"/>
    <w:rsid w:val="001B4B14"/>
    <w:rsid w:val="001B5DE7"/>
    <w:rsid w:val="001B650B"/>
    <w:rsid w:val="001B75B6"/>
    <w:rsid w:val="001B79A0"/>
    <w:rsid w:val="001C09E0"/>
    <w:rsid w:val="001C1171"/>
    <w:rsid w:val="001C1D7B"/>
    <w:rsid w:val="001C2578"/>
    <w:rsid w:val="001C3AAB"/>
    <w:rsid w:val="001C5056"/>
    <w:rsid w:val="001C5DBD"/>
    <w:rsid w:val="001C6F08"/>
    <w:rsid w:val="001D0382"/>
    <w:rsid w:val="001D0654"/>
    <w:rsid w:val="001D1457"/>
    <w:rsid w:val="001D167D"/>
    <w:rsid w:val="001D173E"/>
    <w:rsid w:val="001D2377"/>
    <w:rsid w:val="001D2AAF"/>
    <w:rsid w:val="001D33FF"/>
    <w:rsid w:val="001D40F9"/>
    <w:rsid w:val="001D426B"/>
    <w:rsid w:val="001D4489"/>
    <w:rsid w:val="001D45C9"/>
    <w:rsid w:val="001D4BEA"/>
    <w:rsid w:val="001D78C8"/>
    <w:rsid w:val="001E0986"/>
    <w:rsid w:val="001E0A3C"/>
    <w:rsid w:val="001E157E"/>
    <w:rsid w:val="001E1656"/>
    <w:rsid w:val="001E1BFC"/>
    <w:rsid w:val="001E2345"/>
    <w:rsid w:val="001E28F5"/>
    <w:rsid w:val="001E2978"/>
    <w:rsid w:val="001E58BC"/>
    <w:rsid w:val="001E613F"/>
    <w:rsid w:val="001F048E"/>
    <w:rsid w:val="001F0E0F"/>
    <w:rsid w:val="001F2699"/>
    <w:rsid w:val="001F32D7"/>
    <w:rsid w:val="001F3449"/>
    <w:rsid w:val="001F34A1"/>
    <w:rsid w:val="001F45A2"/>
    <w:rsid w:val="001F488F"/>
    <w:rsid w:val="001F4D05"/>
    <w:rsid w:val="001F7C12"/>
    <w:rsid w:val="00200C35"/>
    <w:rsid w:val="002016CF"/>
    <w:rsid w:val="00201AAD"/>
    <w:rsid w:val="002033C4"/>
    <w:rsid w:val="00203B8F"/>
    <w:rsid w:val="0020455F"/>
    <w:rsid w:val="00206AAE"/>
    <w:rsid w:val="00207F86"/>
    <w:rsid w:val="00211D7D"/>
    <w:rsid w:val="002142D9"/>
    <w:rsid w:val="002146BC"/>
    <w:rsid w:val="002166F6"/>
    <w:rsid w:val="00216AD8"/>
    <w:rsid w:val="00216C27"/>
    <w:rsid w:val="0022062B"/>
    <w:rsid w:val="00221250"/>
    <w:rsid w:val="00221F54"/>
    <w:rsid w:val="00222790"/>
    <w:rsid w:val="00223747"/>
    <w:rsid w:val="002238EA"/>
    <w:rsid w:val="0022594E"/>
    <w:rsid w:val="00225D09"/>
    <w:rsid w:val="002265A4"/>
    <w:rsid w:val="00232BF0"/>
    <w:rsid w:val="00232D70"/>
    <w:rsid w:val="00233387"/>
    <w:rsid w:val="00233A8F"/>
    <w:rsid w:val="00234562"/>
    <w:rsid w:val="00235617"/>
    <w:rsid w:val="002357BC"/>
    <w:rsid w:val="00235BEE"/>
    <w:rsid w:val="00240F28"/>
    <w:rsid w:val="0024157D"/>
    <w:rsid w:val="00241943"/>
    <w:rsid w:val="00242BCD"/>
    <w:rsid w:val="0024624B"/>
    <w:rsid w:val="00246CB4"/>
    <w:rsid w:val="002475B2"/>
    <w:rsid w:val="00247FBE"/>
    <w:rsid w:val="00251451"/>
    <w:rsid w:val="0025262B"/>
    <w:rsid w:val="00252A4E"/>
    <w:rsid w:val="0025358F"/>
    <w:rsid w:val="002551FB"/>
    <w:rsid w:val="00255744"/>
    <w:rsid w:val="00255DD8"/>
    <w:rsid w:val="0025731B"/>
    <w:rsid w:val="00257B41"/>
    <w:rsid w:val="00257BEC"/>
    <w:rsid w:val="00260458"/>
    <w:rsid w:val="00261C9A"/>
    <w:rsid w:val="0026244E"/>
    <w:rsid w:val="0026244F"/>
    <w:rsid w:val="00262FDF"/>
    <w:rsid w:val="002633EB"/>
    <w:rsid w:val="002648B5"/>
    <w:rsid w:val="00266332"/>
    <w:rsid w:val="00266D8F"/>
    <w:rsid w:val="00267082"/>
    <w:rsid w:val="00270B5B"/>
    <w:rsid w:val="00271F59"/>
    <w:rsid w:val="00272413"/>
    <w:rsid w:val="002727B1"/>
    <w:rsid w:val="00273442"/>
    <w:rsid w:val="00274105"/>
    <w:rsid w:val="0027485C"/>
    <w:rsid w:val="002776AE"/>
    <w:rsid w:val="002779FC"/>
    <w:rsid w:val="00277A18"/>
    <w:rsid w:val="00280B05"/>
    <w:rsid w:val="00281136"/>
    <w:rsid w:val="00282EFD"/>
    <w:rsid w:val="00283DD9"/>
    <w:rsid w:val="00283EB0"/>
    <w:rsid w:val="002849C2"/>
    <w:rsid w:val="00286E72"/>
    <w:rsid w:val="00290706"/>
    <w:rsid w:val="00291E7D"/>
    <w:rsid w:val="00296198"/>
    <w:rsid w:val="00297F50"/>
    <w:rsid w:val="002A0C4A"/>
    <w:rsid w:val="002A1BE2"/>
    <w:rsid w:val="002A4339"/>
    <w:rsid w:val="002A6FD3"/>
    <w:rsid w:val="002A7D82"/>
    <w:rsid w:val="002B04DE"/>
    <w:rsid w:val="002B0DEE"/>
    <w:rsid w:val="002B22ED"/>
    <w:rsid w:val="002B2F86"/>
    <w:rsid w:val="002B370D"/>
    <w:rsid w:val="002B3BDA"/>
    <w:rsid w:val="002C00FC"/>
    <w:rsid w:val="002C0CD5"/>
    <w:rsid w:val="002C0F09"/>
    <w:rsid w:val="002C118E"/>
    <w:rsid w:val="002C1B8F"/>
    <w:rsid w:val="002C2168"/>
    <w:rsid w:val="002C4434"/>
    <w:rsid w:val="002C49BE"/>
    <w:rsid w:val="002C4CAB"/>
    <w:rsid w:val="002C6376"/>
    <w:rsid w:val="002C75C5"/>
    <w:rsid w:val="002D0197"/>
    <w:rsid w:val="002D06AB"/>
    <w:rsid w:val="002D0AFF"/>
    <w:rsid w:val="002D28F7"/>
    <w:rsid w:val="002D4447"/>
    <w:rsid w:val="002D50E1"/>
    <w:rsid w:val="002D5EBC"/>
    <w:rsid w:val="002D65CD"/>
    <w:rsid w:val="002D792F"/>
    <w:rsid w:val="002E11D3"/>
    <w:rsid w:val="002E11FF"/>
    <w:rsid w:val="002E1810"/>
    <w:rsid w:val="002E1C22"/>
    <w:rsid w:val="002E2B39"/>
    <w:rsid w:val="002E353D"/>
    <w:rsid w:val="002E3610"/>
    <w:rsid w:val="002E36DD"/>
    <w:rsid w:val="002E5906"/>
    <w:rsid w:val="002E7CA7"/>
    <w:rsid w:val="002F1000"/>
    <w:rsid w:val="002F144F"/>
    <w:rsid w:val="002F16E6"/>
    <w:rsid w:val="002F1942"/>
    <w:rsid w:val="002F1FD8"/>
    <w:rsid w:val="002F509F"/>
    <w:rsid w:val="002F5F31"/>
    <w:rsid w:val="002F6F79"/>
    <w:rsid w:val="002F77B6"/>
    <w:rsid w:val="00300387"/>
    <w:rsid w:val="003009B7"/>
    <w:rsid w:val="00301CE3"/>
    <w:rsid w:val="00306308"/>
    <w:rsid w:val="0030664A"/>
    <w:rsid w:val="00306E81"/>
    <w:rsid w:val="00307D25"/>
    <w:rsid w:val="00307FA6"/>
    <w:rsid w:val="00311198"/>
    <w:rsid w:val="003113A7"/>
    <w:rsid w:val="0031242C"/>
    <w:rsid w:val="00312C18"/>
    <w:rsid w:val="00313165"/>
    <w:rsid w:val="0031464C"/>
    <w:rsid w:val="0031480C"/>
    <w:rsid w:val="003160CD"/>
    <w:rsid w:val="00316295"/>
    <w:rsid w:val="0032232E"/>
    <w:rsid w:val="0032293F"/>
    <w:rsid w:val="00323185"/>
    <w:rsid w:val="00324136"/>
    <w:rsid w:val="00324563"/>
    <w:rsid w:val="00326095"/>
    <w:rsid w:val="00327FAF"/>
    <w:rsid w:val="003328B3"/>
    <w:rsid w:val="0033592C"/>
    <w:rsid w:val="00336FA8"/>
    <w:rsid w:val="003374C0"/>
    <w:rsid w:val="00340670"/>
    <w:rsid w:val="003407E9"/>
    <w:rsid w:val="00340D6E"/>
    <w:rsid w:val="0034101D"/>
    <w:rsid w:val="00341591"/>
    <w:rsid w:val="00341E67"/>
    <w:rsid w:val="00342E80"/>
    <w:rsid w:val="003459C0"/>
    <w:rsid w:val="00347001"/>
    <w:rsid w:val="00350D71"/>
    <w:rsid w:val="00351F38"/>
    <w:rsid w:val="003533E1"/>
    <w:rsid w:val="003553A2"/>
    <w:rsid w:val="003559D0"/>
    <w:rsid w:val="00356679"/>
    <w:rsid w:val="003572E1"/>
    <w:rsid w:val="003579BB"/>
    <w:rsid w:val="00357D98"/>
    <w:rsid w:val="00361244"/>
    <w:rsid w:val="00362262"/>
    <w:rsid w:val="0036296F"/>
    <w:rsid w:val="0036463D"/>
    <w:rsid w:val="003648AA"/>
    <w:rsid w:val="00364FF8"/>
    <w:rsid w:val="00365A5F"/>
    <w:rsid w:val="00366024"/>
    <w:rsid w:val="00366F92"/>
    <w:rsid w:val="00367AA4"/>
    <w:rsid w:val="003702DC"/>
    <w:rsid w:val="00372488"/>
    <w:rsid w:val="00372730"/>
    <w:rsid w:val="00373E73"/>
    <w:rsid w:val="00373F13"/>
    <w:rsid w:val="00374555"/>
    <w:rsid w:val="00375C3A"/>
    <w:rsid w:val="00376FF1"/>
    <w:rsid w:val="00377749"/>
    <w:rsid w:val="00377860"/>
    <w:rsid w:val="00377D51"/>
    <w:rsid w:val="003803C0"/>
    <w:rsid w:val="00380824"/>
    <w:rsid w:val="00380BB8"/>
    <w:rsid w:val="00381E53"/>
    <w:rsid w:val="0038463F"/>
    <w:rsid w:val="003854A9"/>
    <w:rsid w:val="003872A0"/>
    <w:rsid w:val="0038797F"/>
    <w:rsid w:val="00393084"/>
    <w:rsid w:val="00393804"/>
    <w:rsid w:val="003945EC"/>
    <w:rsid w:val="00395196"/>
    <w:rsid w:val="00395F7B"/>
    <w:rsid w:val="003964EF"/>
    <w:rsid w:val="00396C93"/>
    <w:rsid w:val="003972C0"/>
    <w:rsid w:val="003974F2"/>
    <w:rsid w:val="00397668"/>
    <w:rsid w:val="003A00B9"/>
    <w:rsid w:val="003A24CE"/>
    <w:rsid w:val="003A5B0D"/>
    <w:rsid w:val="003B15B7"/>
    <w:rsid w:val="003B2F09"/>
    <w:rsid w:val="003B4094"/>
    <w:rsid w:val="003B4E97"/>
    <w:rsid w:val="003B62A0"/>
    <w:rsid w:val="003B67C3"/>
    <w:rsid w:val="003C0C46"/>
    <w:rsid w:val="003C0F57"/>
    <w:rsid w:val="003C138E"/>
    <w:rsid w:val="003C1754"/>
    <w:rsid w:val="003C274C"/>
    <w:rsid w:val="003C357A"/>
    <w:rsid w:val="003C3F16"/>
    <w:rsid w:val="003C4FD2"/>
    <w:rsid w:val="003C687B"/>
    <w:rsid w:val="003C7051"/>
    <w:rsid w:val="003C722B"/>
    <w:rsid w:val="003C7330"/>
    <w:rsid w:val="003D0ACE"/>
    <w:rsid w:val="003D0B53"/>
    <w:rsid w:val="003D1046"/>
    <w:rsid w:val="003D2687"/>
    <w:rsid w:val="003D2AD6"/>
    <w:rsid w:val="003D36B8"/>
    <w:rsid w:val="003D631D"/>
    <w:rsid w:val="003D6BB4"/>
    <w:rsid w:val="003D7728"/>
    <w:rsid w:val="003D7DF9"/>
    <w:rsid w:val="003E06DF"/>
    <w:rsid w:val="003E08ED"/>
    <w:rsid w:val="003E1387"/>
    <w:rsid w:val="003E4103"/>
    <w:rsid w:val="003E42BE"/>
    <w:rsid w:val="003E552C"/>
    <w:rsid w:val="003F28C1"/>
    <w:rsid w:val="003F3A3D"/>
    <w:rsid w:val="003F3BB8"/>
    <w:rsid w:val="003F49D3"/>
    <w:rsid w:val="003F5EBD"/>
    <w:rsid w:val="003F60BF"/>
    <w:rsid w:val="003F61BE"/>
    <w:rsid w:val="003F7265"/>
    <w:rsid w:val="003F76A8"/>
    <w:rsid w:val="003F7CF3"/>
    <w:rsid w:val="0040197C"/>
    <w:rsid w:val="00403574"/>
    <w:rsid w:val="00403ACC"/>
    <w:rsid w:val="00403C9B"/>
    <w:rsid w:val="00404500"/>
    <w:rsid w:val="00405EF2"/>
    <w:rsid w:val="00406B0E"/>
    <w:rsid w:val="0040719E"/>
    <w:rsid w:val="00411FF4"/>
    <w:rsid w:val="004121C2"/>
    <w:rsid w:val="00413073"/>
    <w:rsid w:val="00413E2C"/>
    <w:rsid w:val="004152FB"/>
    <w:rsid w:val="0041616C"/>
    <w:rsid w:val="004202C9"/>
    <w:rsid w:val="004207AD"/>
    <w:rsid w:val="00421652"/>
    <w:rsid w:val="00422675"/>
    <w:rsid w:val="00423F95"/>
    <w:rsid w:val="004253AF"/>
    <w:rsid w:val="00425DC1"/>
    <w:rsid w:val="00426C23"/>
    <w:rsid w:val="004305D6"/>
    <w:rsid w:val="0043082B"/>
    <w:rsid w:val="004325C1"/>
    <w:rsid w:val="00432857"/>
    <w:rsid w:val="00433661"/>
    <w:rsid w:val="00433CF4"/>
    <w:rsid w:val="00433D58"/>
    <w:rsid w:val="0043437A"/>
    <w:rsid w:val="00434E1B"/>
    <w:rsid w:val="00436436"/>
    <w:rsid w:val="00437992"/>
    <w:rsid w:val="00440380"/>
    <w:rsid w:val="004407BF"/>
    <w:rsid w:val="004420A1"/>
    <w:rsid w:val="00442E39"/>
    <w:rsid w:val="00443054"/>
    <w:rsid w:val="00443425"/>
    <w:rsid w:val="004466F6"/>
    <w:rsid w:val="00447406"/>
    <w:rsid w:val="0044758D"/>
    <w:rsid w:val="00447DB5"/>
    <w:rsid w:val="004519D4"/>
    <w:rsid w:val="00453249"/>
    <w:rsid w:val="0045328E"/>
    <w:rsid w:val="0045357D"/>
    <w:rsid w:val="00453DC2"/>
    <w:rsid w:val="00454961"/>
    <w:rsid w:val="00456D7F"/>
    <w:rsid w:val="004608CA"/>
    <w:rsid w:val="00461C87"/>
    <w:rsid w:val="00461FCD"/>
    <w:rsid w:val="00462292"/>
    <w:rsid w:val="004626BA"/>
    <w:rsid w:val="00462ECD"/>
    <w:rsid w:val="00464246"/>
    <w:rsid w:val="00464704"/>
    <w:rsid w:val="00466732"/>
    <w:rsid w:val="00471359"/>
    <w:rsid w:val="0047318F"/>
    <w:rsid w:val="00473685"/>
    <w:rsid w:val="00473780"/>
    <w:rsid w:val="00473943"/>
    <w:rsid w:val="004741C0"/>
    <w:rsid w:val="00475E96"/>
    <w:rsid w:val="00476247"/>
    <w:rsid w:val="004803BD"/>
    <w:rsid w:val="00480910"/>
    <w:rsid w:val="004825F0"/>
    <w:rsid w:val="004831D6"/>
    <w:rsid w:val="004838EE"/>
    <w:rsid w:val="00484008"/>
    <w:rsid w:val="0048601F"/>
    <w:rsid w:val="00486179"/>
    <w:rsid w:val="0048793F"/>
    <w:rsid w:val="0049083E"/>
    <w:rsid w:val="00490CE4"/>
    <w:rsid w:val="00491AD8"/>
    <w:rsid w:val="004921B0"/>
    <w:rsid w:val="004931F5"/>
    <w:rsid w:val="00493667"/>
    <w:rsid w:val="00493C59"/>
    <w:rsid w:val="0049454F"/>
    <w:rsid w:val="0049487A"/>
    <w:rsid w:val="0049645C"/>
    <w:rsid w:val="004964F2"/>
    <w:rsid w:val="0049724C"/>
    <w:rsid w:val="004A05D9"/>
    <w:rsid w:val="004A2B52"/>
    <w:rsid w:val="004A3DA0"/>
    <w:rsid w:val="004A4193"/>
    <w:rsid w:val="004A46F1"/>
    <w:rsid w:val="004A5B86"/>
    <w:rsid w:val="004B0A15"/>
    <w:rsid w:val="004B0EC1"/>
    <w:rsid w:val="004B13E0"/>
    <w:rsid w:val="004B1446"/>
    <w:rsid w:val="004B1C39"/>
    <w:rsid w:val="004B37E4"/>
    <w:rsid w:val="004B3DC2"/>
    <w:rsid w:val="004B3E7E"/>
    <w:rsid w:val="004B47C8"/>
    <w:rsid w:val="004B4A3C"/>
    <w:rsid w:val="004B4D1F"/>
    <w:rsid w:val="004B5712"/>
    <w:rsid w:val="004B5EFB"/>
    <w:rsid w:val="004B60EE"/>
    <w:rsid w:val="004B6CFC"/>
    <w:rsid w:val="004B737E"/>
    <w:rsid w:val="004B7AC4"/>
    <w:rsid w:val="004B7B0C"/>
    <w:rsid w:val="004C0A88"/>
    <w:rsid w:val="004C2EF4"/>
    <w:rsid w:val="004C3389"/>
    <w:rsid w:val="004C355B"/>
    <w:rsid w:val="004C3C85"/>
    <w:rsid w:val="004C479E"/>
    <w:rsid w:val="004C4A79"/>
    <w:rsid w:val="004C593F"/>
    <w:rsid w:val="004C5F35"/>
    <w:rsid w:val="004C715A"/>
    <w:rsid w:val="004C727F"/>
    <w:rsid w:val="004C78BE"/>
    <w:rsid w:val="004D029B"/>
    <w:rsid w:val="004D0E7D"/>
    <w:rsid w:val="004D1CCE"/>
    <w:rsid w:val="004D1D23"/>
    <w:rsid w:val="004D38F3"/>
    <w:rsid w:val="004D4CDF"/>
    <w:rsid w:val="004D4D98"/>
    <w:rsid w:val="004D4E99"/>
    <w:rsid w:val="004D5041"/>
    <w:rsid w:val="004D521B"/>
    <w:rsid w:val="004D52FF"/>
    <w:rsid w:val="004D5A34"/>
    <w:rsid w:val="004D61E9"/>
    <w:rsid w:val="004D6576"/>
    <w:rsid w:val="004D719A"/>
    <w:rsid w:val="004E0E2C"/>
    <w:rsid w:val="004E1737"/>
    <w:rsid w:val="004E2058"/>
    <w:rsid w:val="004E2CC3"/>
    <w:rsid w:val="004E3372"/>
    <w:rsid w:val="004E6E76"/>
    <w:rsid w:val="004E7452"/>
    <w:rsid w:val="004E7D45"/>
    <w:rsid w:val="004F02D9"/>
    <w:rsid w:val="004F1A1C"/>
    <w:rsid w:val="004F2DE7"/>
    <w:rsid w:val="004F3120"/>
    <w:rsid w:val="004F3798"/>
    <w:rsid w:val="004F38F5"/>
    <w:rsid w:val="004F43E9"/>
    <w:rsid w:val="004F4416"/>
    <w:rsid w:val="004F513F"/>
    <w:rsid w:val="004F6CAA"/>
    <w:rsid w:val="004F7237"/>
    <w:rsid w:val="004F7302"/>
    <w:rsid w:val="00500DB1"/>
    <w:rsid w:val="00500EE9"/>
    <w:rsid w:val="00503E34"/>
    <w:rsid w:val="00505352"/>
    <w:rsid w:val="00505A52"/>
    <w:rsid w:val="00506AB4"/>
    <w:rsid w:val="00507034"/>
    <w:rsid w:val="00507303"/>
    <w:rsid w:val="005102E0"/>
    <w:rsid w:val="00510D7C"/>
    <w:rsid w:val="00510EF7"/>
    <w:rsid w:val="0051150E"/>
    <w:rsid w:val="005117EB"/>
    <w:rsid w:val="00512C89"/>
    <w:rsid w:val="00513B5C"/>
    <w:rsid w:val="00513F0E"/>
    <w:rsid w:val="00514DC9"/>
    <w:rsid w:val="005153B9"/>
    <w:rsid w:val="00516156"/>
    <w:rsid w:val="00516CE1"/>
    <w:rsid w:val="00517CEF"/>
    <w:rsid w:val="005215DF"/>
    <w:rsid w:val="00521B8B"/>
    <w:rsid w:val="00521CE1"/>
    <w:rsid w:val="00521D82"/>
    <w:rsid w:val="0052277D"/>
    <w:rsid w:val="0052281D"/>
    <w:rsid w:val="0052305A"/>
    <w:rsid w:val="0052403E"/>
    <w:rsid w:val="0052409B"/>
    <w:rsid w:val="00525F3B"/>
    <w:rsid w:val="00526616"/>
    <w:rsid w:val="00532598"/>
    <w:rsid w:val="00533745"/>
    <w:rsid w:val="0053564D"/>
    <w:rsid w:val="00536A68"/>
    <w:rsid w:val="00537844"/>
    <w:rsid w:val="00537F4C"/>
    <w:rsid w:val="00541B03"/>
    <w:rsid w:val="00542712"/>
    <w:rsid w:val="00542DED"/>
    <w:rsid w:val="00544E9C"/>
    <w:rsid w:val="00544ED6"/>
    <w:rsid w:val="00546BD4"/>
    <w:rsid w:val="00546D09"/>
    <w:rsid w:val="00547686"/>
    <w:rsid w:val="00547CFC"/>
    <w:rsid w:val="00551429"/>
    <w:rsid w:val="005514E9"/>
    <w:rsid w:val="00553AC6"/>
    <w:rsid w:val="00554396"/>
    <w:rsid w:val="00555F45"/>
    <w:rsid w:val="00560FF4"/>
    <w:rsid w:val="00561413"/>
    <w:rsid w:val="00561672"/>
    <w:rsid w:val="00561A07"/>
    <w:rsid w:val="005621BA"/>
    <w:rsid w:val="005638AF"/>
    <w:rsid w:val="00564281"/>
    <w:rsid w:val="005672E1"/>
    <w:rsid w:val="005675F9"/>
    <w:rsid w:val="005708C7"/>
    <w:rsid w:val="00570C79"/>
    <w:rsid w:val="0057134C"/>
    <w:rsid w:val="00571450"/>
    <w:rsid w:val="00572A08"/>
    <w:rsid w:val="00573E0A"/>
    <w:rsid w:val="00576138"/>
    <w:rsid w:val="0057625E"/>
    <w:rsid w:val="0057700A"/>
    <w:rsid w:val="0057787C"/>
    <w:rsid w:val="00581013"/>
    <w:rsid w:val="00581A59"/>
    <w:rsid w:val="00581A68"/>
    <w:rsid w:val="00583340"/>
    <w:rsid w:val="00583EBD"/>
    <w:rsid w:val="00585AF6"/>
    <w:rsid w:val="00586697"/>
    <w:rsid w:val="00587278"/>
    <w:rsid w:val="005875C9"/>
    <w:rsid w:val="005914BE"/>
    <w:rsid w:val="00591C6B"/>
    <w:rsid w:val="00591FE5"/>
    <w:rsid w:val="005924A0"/>
    <w:rsid w:val="00593760"/>
    <w:rsid w:val="00594DD7"/>
    <w:rsid w:val="005952A8"/>
    <w:rsid w:val="00596091"/>
    <w:rsid w:val="00596504"/>
    <w:rsid w:val="005970AB"/>
    <w:rsid w:val="00597E57"/>
    <w:rsid w:val="005A14B2"/>
    <w:rsid w:val="005A1B08"/>
    <w:rsid w:val="005A3CF1"/>
    <w:rsid w:val="005A4F56"/>
    <w:rsid w:val="005A538E"/>
    <w:rsid w:val="005A63C2"/>
    <w:rsid w:val="005A658E"/>
    <w:rsid w:val="005A686D"/>
    <w:rsid w:val="005B0372"/>
    <w:rsid w:val="005B1D82"/>
    <w:rsid w:val="005B3E41"/>
    <w:rsid w:val="005B4F69"/>
    <w:rsid w:val="005B6CD1"/>
    <w:rsid w:val="005C1CCF"/>
    <w:rsid w:val="005C51CC"/>
    <w:rsid w:val="005C52A8"/>
    <w:rsid w:val="005C6A3C"/>
    <w:rsid w:val="005C7AAD"/>
    <w:rsid w:val="005D1741"/>
    <w:rsid w:val="005D2223"/>
    <w:rsid w:val="005D26AC"/>
    <w:rsid w:val="005D2971"/>
    <w:rsid w:val="005D4ABD"/>
    <w:rsid w:val="005D54E1"/>
    <w:rsid w:val="005D5DCF"/>
    <w:rsid w:val="005D67E0"/>
    <w:rsid w:val="005D7CA7"/>
    <w:rsid w:val="005E19D6"/>
    <w:rsid w:val="005E1B5B"/>
    <w:rsid w:val="005E1CBB"/>
    <w:rsid w:val="005E43FC"/>
    <w:rsid w:val="005E55E9"/>
    <w:rsid w:val="005E633A"/>
    <w:rsid w:val="005E6855"/>
    <w:rsid w:val="005F19B3"/>
    <w:rsid w:val="005F1F15"/>
    <w:rsid w:val="005F2415"/>
    <w:rsid w:val="005F5350"/>
    <w:rsid w:val="005F539E"/>
    <w:rsid w:val="005F63A1"/>
    <w:rsid w:val="006014B4"/>
    <w:rsid w:val="00601C10"/>
    <w:rsid w:val="00602353"/>
    <w:rsid w:val="00602E87"/>
    <w:rsid w:val="00604BDA"/>
    <w:rsid w:val="0060640C"/>
    <w:rsid w:val="00607C97"/>
    <w:rsid w:val="00610CEF"/>
    <w:rsid w:val="0061265E"/>
    <w:rsid w:val="00612A95"/>
    <w:rsid w:val="006154F4"/>
    <w:rsid w:val="0061641E"/>
    <w:rsid w:val="0061670E"/>
    <w:rsid w:val="0061674B"/>
    <w:rsid w:val="006168BC"/>
    <w:rsid w:val="00617586"/>
    <w:rsid w:val="0062040C"/>
    <w:rsid w:val="0062111B"/>
    <w:rsid w:val="006223B8"/>
    <w:rsid w:val="00622A77"/>
    <w:rsid w:val="00623A5C"/>
    <w:rsid w:val="00624DE4"/>
    <w:rsid w:val="006310A3"/>
    <w:rsid w:val="006318F8"/>
    <w:rsid w:val="00633028"/>
    <w:rsid w:val="00634112"/>
    <w:rsid w:val="00634EF7"/>
    <w:rsid w:val="00637391"/>
    <w:rsid w:val="00640A90"/>
    <w:rsid w:val="006410A5"/>
    <w:rsid w:val="00641A48"/>
    <w:rsid w:val="006428BD"/>
    <w:rsid w:val="006428F5"/>
    <w:rsid w:val="006430F9"/>
    <w:rsid w:val="0064316A"/>
    <w:rsid w:val="0064373E"/>
    <w:rsid w:val="00643B7F"/>
    <w:rsid w:val="00643C0B"/>
    <w:rsid w:val="0064692F"/>
    <w:rsid w:val="006469D4"/>
    <w:rsid w:val="0064750C"/>
    <w:rsid w:val="00650531"/>
    <w:rsid w:val="00651323"/>
    <w:rsid w:val="00651499"/>
    <w:rsid w:val="00654048"/>
    <w:rsid w:val="006573B2"/>
    <w:rsid w:val="0065755B"/>
    <w:rsid w:val="00657D9C"/>
    <w:rsid w:val="00660000"/>
    <w:rsid w:val="006614E7"/>
    <w:rsid w:val="00662846"/>
    <w:rsid w:val="006629FD"/>
    <w:rsid w:val="006633D4"/>
    <w:rsid w:val="0066349D"/>
    <w:rsid w:val="00663E8E"/>
    <w:rsid w:val="0066428E"/>
    <w:rsid w:val="00664A05"/>
    <w:rsid w:val="00665757"/>
    <w:rsid w:val="0066743C"/>
    <w:rsid w:val="00670183"/>
    <w:rsid w:val="0067084B"/>
    <w:rsid w:val="006719B0"/>
    <w:rsid w:val="00671CE0"/>
    <w:rsid w:val="00672716"/>
    <w:rsid w:val="00673C43"/>
    <w:rsid w:val="00673D0C"/>
    <w:rsid w:val="0067491D"/>
    <w:rsid w:val="00674C66"/>
    <w:rsid w:val="00676A31"/>
    <w:rsid w:val="00676D68"/>
    <w:rsid w:val="00677E42"/>
    <w:rsid w:val="00680285"/>
    <w:rsid w:val="00680749"/>
    <w:rsid w:val="006820E5"/>
    <w:rsid w:val="00682714"/>
    <w:rsid w:val="00684B16"/>
    <w:rsid w:val="00684CE4"/>
    <w:rsid w:val="00684D10"/>
    <w:rsid w:val="00685995"/>
    <w:rsid w:val="00685F87"/>
    <w:rsid w:val="00686F23"/>
    <w:rsid w:val="00687D5A"/>
    <w:rsid w:val="006909EE"/>
    <w:rsid w:val="00690CAA"/>
    <w:rsid w:val="00691188"/>
    <w:rsid w:val="006924D7"/>
    <w:rsid w:val="00692D88"/>
    <w:rsid w:val="006944E1"/>
    <w:rsid w:val="00694B42"/>
    <w:rsid w:val="0069522C"/>
    <w:rsid w:val="00695C69"/>
    <w:rsid w:val="00696151"/>
    <w:rsid w:val="0069665D"/>
    <w:rsid w:val="00697365"/>
    <w:rsid w:val="006A0648"/>
    <w:rsid w:val="006A0693"/>
    <w:rsid w:val="006A08C7"/>
    <w:rsid w:val="006A1671"/>
    <w:rsid w:val="006A1948"/>
    <w:rsid w:val="006A2DFB"/>
    <w:rsid w:val="006A33C5"/>
    <w:rsid w:val="006A3B13"/>
    <w:rsid w:val="006A43FB"/>
    <w:rsid w:val="006A4904"/>
    <w:rsid w:val="006A4E27"/>
    <w:rsid w:val="006A533A"/>
    <w:rsid w:val="006A62DF"/>
    <w:rsid w:val="006A6E94"/>
    <w:rsid w:val="006A7052"/>
    <w:rsid w:val="006A72E3"/>
    <w:rsid w:val="006B0E6E"/>
    <w:rsid w:val="006B2FA1"/>
    <w:rsid w:val="006B31D0"/>
    <w:rsid w:val="006B328F"/>
    <w:rsid w:val="006B3999"/>
    <w:rsid w:val="006B452F"/>
    <w:rsid w:val="006B5E74"/>
    <w:rsid w:val="006B6429"/>
    <w:rsid w:val="006B6938"/>
    <w:rsid w:val="006B78F9"/>
    <w:rsid w:val="006C08A8"/>
    <w:rsid w:val="006C0952"/>
    <w:rsid w:val="006C23F2"/>
    <w:rsid w:val="006C2577"/>
    <w:rsid w:val="006C2891"/>
    <w:rsid w:val="006C43A0"/>
    <w:rsid w:val="006C447B"/>
    <w:rsid w:val="006C6B7F"/>
    <w:rsid w:val="006D0C9E"/>
    <w:rsid w:val="006D2C54"/>
    <w:rsid w:val="006D2FEA"/>
    <w:rsid w:val="006D326D"/>
    <w:rsid w:val="006D4FBE"/>
    <w:rsid w:val="006D5CCB"/>
    <w:rsid w:val="006E040D"/>
    <w:rsid w:val="006E1AA6"/>
    <w:rsid w:val="006E1C1E"/>
    <w:rsid w:val="006E298D"/>
    <w:rsid w:val="006E2BF4"/>
    <w:rsid w:val="006E3113"/>
    <w:rsid w:val="006E4F8E"/>
    <w:rsid w:val="006E5666"/>
    <w:rsid w:val="006E640B"/>
    <w:rsid w:val="006E65C9"/>
    <w:rsid w:val="006E68A4"/>
    <w:rsid w:val="006E6CCE"/>
    <w:rsid w:val="006E7FC9"/>
    <w:rsid w:val="006F2673"/>
    <w:rsid w:val="006F27DD"/>
    <w:rsid w:val="00700307"/>
    <w:rsid w:val="00700C3E"/>
    <w:rsid w:val="00701822"/>
    <w:rsid w:val="00701C6C"/>
    <w:rsid w:val="00702582"/>
    <w:rsid w:val="00704951"/>
    <w:rsid w:val="0070683C"/>
    <w:rsid w:val="00706B8D"/>
    <w:rsid w:val="00707DB2"/>
    <w:rsid w:val="00707E2C"/>
    <w:rsid w:val="00707F81"/>
    <w:rsid w:val="00712904"/>
    <w:rsid w:val="007132D2"/>
    <w:rsid w:val="00713BC9"/>
    <w:rsid w:val="007150F6"/>
    <w:rsid w:val="0071719B"/>
    <w:rsid w:val="00717F9E"/>
    <w:rsid w:val="00722BC8"/>
    <w:rsid w:val="00724420"/>
    <w:rsid w:val="00724B38"/>
    <w:rsid w:val="00724FB3"/>
    <w:rsid w:val="007279AA"/>
    <w:rsid w:val="00727BEA"/>
    <w:rsid w:val="00727E37"/>
    <w:rsid w:val="00730A44"/>
    <w:rsid w:val="00730C9E"/>
    <w:rsid w:val="00730D5F"/>
    <w:rsid w:val="0073129E"/>
    <w:rsid w:val="0073337D"/>
    <w:rsid w:val="00735B8B"/>
    <w:rsid w:val="00736997"/>
    <w:rsid w:val="0073770B"/>
    <w:rsid w:val="007378C6"/>
    <w:rsid w:val="00737AA0"/>
    <w:rsid w:val="00737E56"/>
    <w:rsid w:val="00737FA7"/>
    <w:rsid w:val="00740D02"/>
    <w:rsid w:val="00742A4C"/>
    <w:rsid w:val="0074322A"/>
    <w:rsid w:val="0074454A"/>
    <w:rsid w:val="00745165"/>
    <w:rsid w:val="00745271"/>
    <w:rsid w:val="00745B55"/>
    <w:rsid w:val="00745B6A"/>
    <w:rsid w:val="00746719"/>
    <w:rsid w:val="00746A3E"/>
    <w:rsid w:val="007472C7"/>
    <w:rsid w:val="00752A39"/>
    <w:rsid w:val="00754E54"/>
    <w:rsid w:val="00755A76"/>
    <w:rsid w:val="007565EB"/>
    <w:rsid w:val="00757ECC"/>
    <w:rsid w:val="0076031E"/>
    <w:rsid w:val="0076142D"/>
    <w:rsid w:val="00761D48"/>
    <w:rsid w:val="00762154"/>
    <w:rsid w:val="00762684"/>
    <w:rsid w:val="00763699"/>
    <w:rsid w:val="00765292"/>
    <w:rsid w:val="007657B4"/>
    <w:rsid w:val="00766649"/>
    <w:rsid w:val="00767201"/>
    <w:rsid w:val="00767950"/>
    <w:rsid w:val="00767F16"/>
    <w:rsid w:val="00771552"/>
    <w:rsid w:val="007717AC"/>
    <w:rsid w:val="00772F1C"/>
    <w:rsid w:val="0077401A"/>
    <w:rsid w:val="00775577"/>
    <w:rsid w:val="00775870"/>
    <w:rsid w:val="00781789"/>
    <w:rsid w:val="00781ECD"/>
    <w:rsid w:val="00782545"/>
    <w:rsid w:val="007825F2"/>
    <w:rsid w:val="00783012"/>
    <w:rsid w:val="00783344"/>
    <w:rsid w:val="007845C2"/>
    <w:rsid w:val="00786068"/>
    <w:rsid w:val="007862BD"/>
    <w:rsid w:val="00786EF2"/>
    <w:rsid w:val="00787405"/>
    <w:rsid w:val="00790124"/>
    <w:rsid w:val="00790585"/>
    <w:rsid w:val="007905E4"/>
    <w:rsid w:val="00791038"/>
    <w:rsid w:val="007920E2"/>
    <w:rsid w:val="00792BFA"/>
    <w:rsid w:val="007934AF"/>
    <w:rsid w:val="0079359C"/>
    <w:rsid w:val="0079599F"/>
    <w:rsid w:val="0079724C"/>
    <w:rsid w:val="00797561"/>
    <w:rsid w:val="007A063A"/>
    <w:rsid w:val="007A1051"/>
    <w:rsid w:val="007A1D18"/>
    <w:rsid w:val="007A213C"/>
    <w:rsid w:val="007A22D5"/>
    <w:rsid w:val="007A2552"/>
    <w:rsid w:val="007A5596"/>
    <w:rsid w:val="007A5BB5"/>
    <w:rsid w:val="007A6A2F"/>
    <w:rsid w:val="007A6F7C"/>
    <w:rsid w:val="007B027F"/>
    <w:rsid w:val="007B0953"/>
    <w:rsid w:val="007B2A89"/>
    <w:rsid w:val="007B2BAA"/>
    <w:rsid w:val="007B35E8"/>
    <w:rsid w:val="007B5B74"/>
    <w:rsid w:val="007B5D30"/>
    <w:rsid w:val="007B691D"/>
    <w:rsid w:val="007B6DEF"/>
    <w:rsid w:val="007C13B6"/>
    <w:rsid w:val="007C1BE6"/>
    <w:rsid w:val="007C2F86"/>
    <w:rsid w:val="007C31A5"/>
    <w:rsid w:val="007C386C"/>
    <w:rsid w:val="007C61DF"/>
    <w:rsid w:val="007C62C5"/>
    <w:rsid w:val="007C649E"/>
    <w:rsid w:val="007D1697"/>
    <w:rsid w:val="007D1F9E"/>
    <w:rsid w:val="007D392C"/>
    <w:rsid w:val="007D3DC0"/>
    <w:rsid w:val="007D47C5"/>
    <w:rsid w:val="007D5FF0"/>
    <w:rsid w:val="007D698A"/>
    <w:rsid w:val="007D7D6B"/>
    <w:rsid w:val="007E13D9"/>
    <w:rsid w:val="007E1C6B"/>
    <w:rsid w:val="007E21B7"/>
    <w:rsid w:val="007E2B01"/>
    <w:rsid w:val="007E3BA5"/>
    <w:rsid w:val="007E436B"/>
    <w:rsid w:val="007E4C07"/>
    <w:rsid w:val="007E6401"/>
    <w:rsid w:val="007E6AA5"/>
    <w:rsid w:val="007E7566"/>
    <w:rsid w:val="007E75F3"/>
    <w:rsid w:val="007E7793"/>
    <w:rsid w:val="007F0355"/>
    <w:rsid w:val="007F09E5"/>
    <w:rsid w:val="007F1885"/>
    <w:rsid w:val="007F1C53"/>
    <w:rsid w:val="007F2288"/>
    <w:rsid w:val="007F279D"/>
    <w:rsid w:val="007F3153"/>
    <w:rsid w:val="0080110D"/>
    <w:rsid w:val="0080114B"/>
    <w:rsid w:val="00801658"/>
    <w:rsid w:val="00801B66"/>
    <w:rsid w:val="00806E07"/>
    <w:rsid w:val="0080737E"/>
    <w:rsid w:val="00807466"/>
    <w:rsid w:val="008078DD"/>
    <w:rsid w:val="00810BA3"/>
    <w:rsid w:val="00810C77"/>
    <w:rsid w:val="008110AE"/>
    <w:rsid w:val="00812DE9"/>
    <w:rsid w:val="00812F5C"/>
    <w:rsid w:val="00813056"/>
    <w:rsid w:val="00813384"/>
    <w:rsid w:val="0081396D"/>
    <w:rsid w:val="008141A0"/>
    <w:rsid w:val="00814CA9"/>
    <w:rsid w:val="00815021"/>
    <w:rsid w:val="008160DF"/>
    <w:rsid w:val="008167E4"/>
    <w:rsid w:val="00816D14"/>
    <w:rsid w:val="00816F6F"/>
    <w:rsid w:val="008172AA"/>
    <w:rsid w:val="00817659"/>
    <w:rsid w:val="008221FE"/>
    <w:rsid w:val="00823CA2"/>
    <w:rsid w:val="00825A99"/>
    <w:rsid w:val="00826551"/>
    <w:rsid w:val="00826C88"/>
    <w:rsid w:val="00826DBA"/>
    <w:rsid w:val="008304F0"/>
    <w:rsid w:val="00830F00"/>
    <w:rsid w:val="00831A2C"/>
    <w:rsid w:val="008320A8"/>
    <w:rsid w:val="00833212"/>
    <w:rsid w:val="00833BE4"/>
    <w:rsid w:val="00833C75"/>
    <w:rsid w:val="00833F6B"/>
    <w:rsid w:val="00833F75"/>
    <w:rsid w:val="0083516E"/>
    <w:rsid w:val="0083672C"/>
    <w:rsid w:val="00837931"/>
    <w:rsid w:val="00837C07"/>
    <w:rsid w:val="00837F82"/>
    <w:rsid w:val="00845046"/>
    <w:rsid w:val="008460AF"/>
    <w:rsid w:val="008465C5"/>
    <w:rsid w:val="00846AD1"/>
    <w:rsid w:val="00847698"/>
    <w:rsid w:val="008476D1"/>
    <w:rsid w:val="00850BEE"/>
    <w:rsid w:val="00851AAC"/>
    <w:rsid w:val="00851AED"/>
    <w:rsid w:val="00853691"/>
    <w:rsid w:val="008538B7"/>
    <w:rsid w:val="00853E12"/>
    <w:rsid w:val="008545B8"/>
    <w:rsid w:val="00856BD8"/>
    <w:rsid w:val="00856D3F"/>
    <w:rsid w:val="00856DEC"/>
    <w:rsid w:val="00860394"/>
    <w:rsid w:val="0086056B"/>
    <w:rsid w:val="00861D60"/>
    <w:rsid w:val="008645A2"/>
    <w:rsid w:val="00864997"/>
    <w:rsid w:val="008651ED"/>
    <w:rsid w:val="00865613"/>
    <w:rsid w:val="00865721"/>
    <w:rsid w:val="008701DB"/>
    <w:rsid w:val="008709C9"/>
    <w:rsid w:val="00870C21"/>
    <w:rsid w:val="00872E12"/>
    <w:rsid w:val="00872E8F"/>
    <w:rsid w:val="0087313E"/>
    <w:rsid w:val="00875BAE"/>
    <w:rsid w:val="00875FC4"/>
    <w:rsid w:val="00876841"/>
    <w:rsid w:val="00881132"/>
    <w:rsid w:val="00881AA2"/>
    <w:rsid w:val="00881EB9"/>
    <w:rsid w:val="008825C3"/>
    <w:rsid w:val="0088273E"/>
    <w:rsid w:val="00882AC2"/>
    <w:rsid w:val="00882D51"/>
    <w:rsid w:val="00883CBE"/>
    <w:rsid w:val="0088421E"/>
    <w:rsid w:val="0088611E"/>
    <w:rsid w:val="00886AAE"/>
    <w:rsid w:val="00886D4B"/>
    <w:rsid w:val="00890541"/>
    <w:rsid w:val="008905E4"/>
    <w:rsid w:val="00890748"/>
    <w:rsid w:val="00890D13"/>
    <w:rsid w:val="00891831"/>
    <w:rsid w:val="0089363C"/>
    <w:rsid w:val="00893A5B"/>
    <w:rsid w:val="0089411F"/>
    <w:rsid w:val="00894656"/>
    <w:rsid w:val="00895492"/>
    <w:rsid w:val="0089653D"/>
    <w:rsid w:val="00896C99"/>
    <w:rsid w:val="00897153"/>
    <w:rsid w:val="00897228"/>
    <w:rsid w:val="0089775A"/>
    <w:rsid w:val="008A0510"/>
    <w:rsid w:val="008A0800"/>
    <w:rsid w:val="008A0C4C"/>
    <w:rsid w:val="008A0C5F"/>
    <w:rsid w:val="008A0D47"/>
    <w:rsid w:val="008A1069"/>
    <w:rsid w:val="008A1130"/>
    <w:rsid w:val="008A17C3"/>
    <w:rsid w:val="008A1FCB"/>
    <w:rsid w:val="008A3C66"/>
    <w:rsid w:val="008A41C1"/>
    <w:rsid w:val="008A563E"/>
    <w:rsid w:val="008A711E"/>
    <w:rsid w:val="008A7A5C"/>
    <w:rsid w:val="008A7D51"/>
    <w:rsid w:val="008B1CA7"/>
    <w:rsid w:val="008B1D9F"/>
    <w:rsid w:val="008B2676"/>
    <w:rsid w:val="008B2E00"/>
    <w:rsid w:val="008B377D"/>
    <w:rsid w:val="008B3ACE"/>
    <w:rsid w:val="008B3B93"/>
    <w:rsid w:val="008B4162"/>
    <w:rsid w:val="008B52C6"/>
    <w:rsid w:val="008B5C12"/>
    <w:rsid w:val="008B5FC4"/>
    <w:rsid w:val="008B66EB"/>
    <w:rsid w:val="008C1A14"/>
    <w:rsid w:val="008C4FFF"/>
    <w:rsid w:val="008C5806"/>
    <w:rsid w:val="008C5C0A"/>
    <w:rsid w:val="008C69AE"/>
    <w:rsid w:val="008C7B50"/>
    <w:rsid w:val="008C7D24"/>
    <w:rsid w:val="008D1A0E"/>
    <w:rsid w:val="008D22AF"/>
    <w:rsid w:val="008D23F9"/>
    <w:rsid w:val="008D3459"/>
    <w:rsid w:val="008D6248"/>
    <w:rsid w:val="008E16E4"/>
    <w:rsid w:val="008E19F6"/>
    <w:rsid w:val="008E2EEF"/>
    <w:rsid w:val="008E3EE4"/>
    <w:rsid w:val="008E47A4"/>
    <w:rsid w:val="008E4AAE"/>
    <w:rsid w:val="008E4C92"/>
    <w:rsid w:val="008E75F8"/>
    <w:rsid w:val="008F00C4"/>
    <w:rsid w:val="008F03BE"/>
    <w:rsid w:val="008F066E"/>
    <w:rsid w:val="008F10F6"/>
    <w:rsid w:val="008F1DEC"/>
    <w:rsid w:val="008F2168"/>
    <w:rsid w:val="008F2829"/>
    <w:rsid w:val="008F2AB4"/>
    <w:rsid w:val="008F33C9"/>
    <w:rsid w:val="008F4E44"/>
    <w:rsid w:val="008F7718"/>
    <w:rsid w:val="008F7D9F"/>
    <w:rsid w:val="008F7F4C"/>
    <w:rsid w:val="009023C6"/>
    <w:rsid w:val="00903FCE"/>
    <w:rsid w:val="00907036"/>
    <w:rsid w:val="0091073F"/>
    <w:rsid w:val="00916B17"/>
    <w:rsid w:val="009202DB"/>
    <w:rsid w:val="00921003"/>
    <w:rsid w:val="009214C6"/>
    <w:rsid w:val="009215F5"/>
    <w:rsid w:val="0092192F"/>
    <w:rsid w:val="0092437E"/>
    <w:rsid w:val="00925085"/>
    <w:rsid w:val="00925A7B"/>
    <w:rsid w:val="009270C8"/>
    <w:rsid w:val="00927B4D"/>
    <w:rsid w:val="00931F05"/>
    <w:rsid w:val="009328EF"/>
    <w:rsid w:val="00932F0F"/>
    <w:rsid w:val="00932F4F"/>
    <w:rsid w:val="009335CB"/>
    <w:rsid w:val="009345FC"/>
    <w:rsid w:val="00935542"/>
    <w:rsid w:val="00937966"/>
    <w:rsid w:val="009400CE"/>
    <w:rsid w:val="00940571"/>
    <w:rsid w:val="009413B0"/>
    <w:rsid w:val="00942743"/>
    <w:rsid w:val="009435C1"/>
    <w:rsid w:val="00943681"/>
    <w:rsid w:val="009444DB"/>
    <w:rsid w:val="00944D33"/>
    <w:rsid w:val="00945A3C"/>
    <w:rsid w:val="00945E67"/>
    <w:rsid w:val="009465CB"/>
    <w:rsid w:val="00947BD3"/>
    <w:rsid w:val="0095059A"/>
    <w:rsid w:val="00950F00"/>
    <w:rsid w:val="009524B8"/>
    <w:rsid w:val="009607FA"/>
    <w:rsid w:val="00961ACF"/>
    <w:rsid w:val="00962F69"/>
    <w:rsid w:val="00964077"/>
    <w:rsid w:val="00966D23"/>
    <w:rsid w:val="0097071F"/>
    <w:rsid w:val="00970ED2"/>
    <w:rsid w:val="00971B2C"/>
    <w:rsid w:val="00972304"/>
    <w:rsid w:val="00974470"/>
    <w:rsid w:val="009745DC"/>
    <w:rsid w:val="00974A5E"/>
    <w:rsid w:val="00975430"/>
    <w:rsid w:val="009776D9"/>
    <w:rsid w:val="0098225E"/>
    <w:rsid w:val="00982CA1"/>
    <w:rsid w:val="00982E56"/>
    <w:rsid w:val="00983468"/>
    <w:rsid w:val="0098349D"/>
    <w:rsid w:val="00984D90"/>
    <w:rsid w:val="00984E93"/>
    <w:rsid w:val="0098577D"/>
    <w:rsid w:val="00985F77"/>
    <w:rsid w:val="0098613A"/>
    <w:rsid w:val="009866BE"/>
    <w:rsid w:val="0098691A"/>
    <w:rsid w:val="00990BB9"/>
    <w:rsid w:val="0099110E"/>
    <w:rsid w:val="00993BC3"/>
    <w:rsid w:val="00994981"/>
    <w:rsid w:val="0099746D"/>
    <w:rsid w:val="00997D42"/>
    <w:rsid w:val="009A0D35"/>
    <w:rsid w:val="009A2199"/>
    <w:rsid w:val="009A2FD5"/>
    <w:rsid w:val="009A4393"/>
    <w:rsid w:val="009A5394"/>
    <w:rsid w:val="009A6A8C"/>
    <w:rsid w:val="009A6F0B"/>
    <w:rsid w:val="009B088F"/>
    <w:rsid w:val="009B223E"/>
    <w:rsid w:val="009B2F21"/>
    <w:rsid w:val="009B4AAE"/>
    <w:rsid w:val="009B7009"/>
    <w:rsid w:val="009C0558"/>
    <w:rsid w:val="009C0C91"/>
    <w:rsid w:val="009C2016"/>
    <w:rsid w:val="009C50A2"/>
    <w:rsid w:val="009D0BB2"/>
    <w:rsid w:val="009D0BEE"/>
    <w:rsid w:val="009D0E2F"/>
    <w:rsid w:val="009D1164"/>
    <w:rsid w:val="009D1AA8"/>
    <w:rsid w:val="009D40C3"/>
    <w:rsid w:val="009D46E6"/>
    <w:rsid w:val="009D73D8"/>
    <w:rsid w:val="009D7C88"/>
    <w:rsid w:val="009E1134"/>
    <w:rsid w:val="009E1F53"/>
    <w:rsid w:val="009E4456"/>
    <w:rsid w:val="009E4711"/>
    <w:rsid w:val="009E4876"/>
    <w:rsid w:val="009E5903"/>
    <w:rsid w:val="009E7714"/>
    <w:rsid w:val="009E7C65"/>
    <w:rsid w:val="009F075C"/>
    <w:rsid w:val="009F0AD8"/>
    <w:rsid w:val="009F122C"/>
    <w:rsid w:val="009F1CD3"/>
    <w:rsid w:val="009F3B7E"/>
    <w:rsid w:val="009F5394"/>
    <w:rsid w:val="009F6194"/>
    <w:rsid w:val="009F749A"/>
    <w:rsid w:val="009F7605"/>
    <w:rsid w:val="00A00B5B"/>
    <w:rsid w:val="00A016AE"/>
    <w:rsid w:val="00A018F5"/>
    <w:rsid w:val="00A01F5A"/>
    <w:rsid w:val="00A027C4"/>
    <w:rsid w:val="00A04D9F"/>
    <w:rsid w:val="00A0600A"/>
    <w:rsid w:val="00A06222"/>
    <w:rsid w:val="00A0642A"/>
    <w:rsid w:val="00A10820"/>
    <w:rsid w:val="00A10A2A"/>
    <w:rsid w:val="00A10F3E"/>
    <w:rsid w:val="00A1245E"/>
    <w:rsid w:val="00A1261F"/>
    <w:rsid w:val="00A12C27"/>
    <w:rsid w:val="00A13E96"/>
    <w:rsid w:val="00A1418D"/>
    <w:rsid w:val="00A14302"/>
    <w:rsid w:val="00A157CB"/>
    <w:rsid w:val="00A1582B"/>
    <w:rsid w:val="00A17622"/>
    <w:rsid w:val="00A1787D"/>
    <w:rsid w:val="00A20386"/>
    <w:rsid w:val="00A22359"/>
    <w:rsid w:val="00A22532"/>
    <w:rsid w:val="00A23DC9"/>
    <w:rsid w:val="00A247C3"/>
    <w:rsid w:val="00A24924"/>
    <w:rsid w:val="00A2647D"/>
    <w:rsid w:val="00A26C45"/>
    <w:rsid w:val="00A274B4"/>
    <w:rsid w:val="00A2752A"/>
    <w:rsid w:val="00A2787C"/>
    <w:rsid w:val="00A31F14"/>
    <w:rsid w:val="00A32C5E"/>
    <w:rsid w:val="00A32CE4"/>
    <w:rsid w:val="00A3446E"/>
    <w:rsid w:val="00A34555"/>
    <w:rsid w:val="00A3472D"/>
    <w:rsid w:val="00A348A0"/>
    <w:rsid w:val="00A35020"/>
    <w:rsid w:val="00A35B46"/>
    <w:rsid w:val="00A36212"/>
    <w:rsid w:val="00A3647B"/>
    <w:rsid w:val="00A37E34"/>
    <w:rsid w:val="00A406AD"/>
    <w:rsid w:val="00A43DBC"/>
    <w:rsid w:val="00A44156"/>
    <w:rsid w:val="00A44D39"/>
    <w:rsid w:val="00A453C6"/>
    <w:rsid w:val="00A4567C"/>
    <w:rsid w:val="00A50003"/>
    <w:rsid w:val="00A5152B"/>
    <w:rsid w:val="00A51653"/>
    <w:rsid w:val="00A5282B"/>
    <w:rsid w:val="00A53B73"/>
    <w:rsid w:val="00A5556D"/>
    <w:rsid w:val="00A601D9"/>
    <w:rsid w:val="00A610BC"/>
    <w:rsid w:val="00A62731"/>
    <w:rsid w:val="00A62B0B"/>
    <w:rsid w:val="00A637FA"/>
    <w:rsid w:val="00A649D8"/>
    <w:rsid w:val="00A65702"/>
    <w:rsid w:val="00A659F4"/>
    <w:rsid w:val="00A6622B"/>
    <w:rsid w:val="00A67191"/>
    <w:rsid w:val="00A705EC"/>
    <w:rsid w:val="00A714D8"/>
    <w:rsid w:val="00A715E5"/>
    <w:rsid w:val="00A733B1"/>
    <w:rsid w:val="00A73B4A"/>
    <w:rsid w:val="00A74BE5"/>
    <w:rsid w:val="00A74F2F"/>
    <w:rsid w:val="00A75E2B"/>
    <w:rsid w:val="00A76456"/>
    <w:rsid w:val="00A76699"/>
    <w:rsid w:val="00A819A2"/>
    <w:rsid w:val="00A81EA7"/>
    <w:rsid w:val="00A8387A"/>
    <w:rsid w:val="00A85E8A"/>
    <w:rsid w:val="00A86D41"/>
    <w:rsid w:val="00A90010"/>
    <w:rsid w:val="00A91E30"/>
    <w:rsid w:val="00A92E1D"/>
    <w:rsid w:val="00A945F9"/>
    <w:rsid w:val="00A95B84"/>
    <w:rsid w:val="00AA04D3"/>
    <w:rsid w:val="00AA0750"/>
    <w:rsid w:val="00AA1BA8"/>
    <w:rsid w:val="00AA1EDE"/>
    <w:rsid w:val="00AA1FA2"/>
    <w:rsid w:val="00AA2252"/>
    <w:rsid w:val="00AA2795"/>
    <w:rsid w:val="00AA298A"/>
    <w:rsid w:val="00AA4FFD"/>
    <w:rsid w:val="00AA5F5F"/>
    <w:rsid w:val="00AA6643"/>
    <w:rsid w:val="00AA695C"/>
    <w:rsid w:val="00AA7ED1"/>
    <w:rsid w:val="00AA7FE5"/>
    <w:rsid w:val="00AB00A4"/>
    <w:rsid w:val="00AB074E"/>
    <w:rsid w:val="00AB36A4"/>
    <w:rsid w:val="00AB3728"/>
    <w:rsid w:val="00AB4075"/>
    <w:rsid w:val="00AB6726"/>
    <w:rsid w:val="00AB6AFF"/>
    <w:rsid w:val="00AB6FD3"/>
    <w:rsid w:val="00AC0853"/>
    <w:rsid w:val="00AC1044"/>
    <w:rsid w:val="00AC16F4"/>
    <w:rsid w:val="00AC2872"/>
    <w:rsid w:val="00AC31AB"/>
    <w:rsid w:val="00AC7EFD"/>
    <w:rsid w:val="00AD651C"/>
    <w:rsid w:val="00AD6A1D"/>
    <w:rsid w:val="00AD6BE2"/>
    <w:rsid w:val="00AD6F37"/>
    <w:rsid w:val="00AD7746"/>
    <w:rsid w:val="00AE0C93"/>
    <w:rsid w:val="00AE289C"/>
    <w:rsid w:val="00AE2E33"/>
    <w:rsid w:val="00AE4454"/>
    <w:rsid w:val="00AE44E2"/>
    <w:rsid w:val="00AE48A7"/>
    <w:rsid w:val="00AE5395"/>
    <w:rsid w:val="00AE54D0"/>
    <w:rsid w:val="00AE58ED"/>
    <w:rsid w:val="00AE66EC"/>
    <w:rsid w:val="00AE7099"/>
    <w:rsid w:val="00AE74A4"/>
    <w:rsid w:val="00AE7E49"/>
    <w:rsid w:val="00AF177D"/>
    <w:rsid w:val="00AF1CF6"/>
    <w:rsid w:val="00AF2C39"/>
    <w:rsid w:val="00AF3588"/>
    <w:rsid w:val="00AF4279"/>
    <w:rsid w:val="00AF4CFB"/>
    <w:rsid w:val="00AF62A7"/>
    <w:rsid w:val="00AF7966"/>
    <w:rsid w:val="00B00D85"/>
    <w:rsid w:val="00B01BF6"/>
    <w:rsid w:val="00B01EF3"/>
    <w:rsid w:val="00B02596"/>
    <w:rsid w:val="00B02B23"/>
    <w:rsid w:val="00B02D26"/>
    <w:rsid w:val="00B03622"/>
    <w:rsid w:val="00B04355"/>
    <w:rsid w:val="00B058A6"/>
    <w:rsid w:val="00B05BFA"/>
    <w:rsid w:val="00B0671A"/>
    <w:rsid w:val="00B078AE"/>
    <w:rsid w:val="00B078EC"/>
    <w:rsid w:val="00B07BE8"/>
    <w:rsid w:val="00B1083F"/>
    <w:rsid w:val="00B10F14"/>
    <w:rsid w:val="00B118DC"/>
    <w:rsid w:val="00B129F7"/>
    <w:rsid w:val="00B145F7"/>
    <w:rsid w:val="00B167A1"/>
    <w:rsid w:val="00B1786F"/>
    <w:rsid w:val="00B22D17"/>
    <w:rsid w:val="00B22DD7"/>
    <w:rsid w:val="00B2321C"/>
    <w:rsid w:val="00B2368E"/>
    <w:rsid w:val="00B240F2"/>
    <w:rsid w:val="00B241AC"/>
    <w:rsid w:val="00B24A00"/>
    <w:rsid w:val="00B252EE"/>
    <w:rsid w:val="00B254F4"/>
    <w:rsid w:val="00B2555C"/>
    <w:rsid w:val="00B25E04"/>
    <w:rsid w:val="00B26C78"/>
    <w:rsid w:val="00B27CA3"/>
    <w:rsid w:val="00B30196"/>
    <w:rsid w:val="00B305A6"/>
    <w:rsid w:val="00B308DF"/>
    <w:rsid w:val="00B30D3D"/>
    <w:rsid w:val="00B33742"/>
    <w:rsid w:val="00B3537F"/>
    <w:rsid w:val="00B36243"/>
    <w:rsid w:val="00B36AE6"/>
    <w:rsid w:val="00B370BE"/>
    <w:rsid w:val="00B37969"/>
    <w:rsid w:val="00B37D6B"/>
    <w:rsid w:val="00B4059B"/>
    <w:rsid w:val="00B4162F"/>
    <w:rsid w:val="00B45E4F"/>
    <w:rsid w:val="00B468C7"/>
    <w:rsid w:val="00B4743B"/>
    <w:rsid w:val="00B474FE"/>
    <w:rsid w:val="00B51666"/>
    <w:rsid w:val="00B517AE"/>
    <w:rsid w:val="00B517FA"/>
    <w:rsid w:val="00B52C05"/>
    <w:rsid w:val="00B53AC7"/>
    <w:rsid w:val="00B53CD5"/>
    <w:rsid w:val="00B544C0"/>
    <w:rsid w:val="00B550A6"/>
    <w:rsid w:val="00B62335"/>
    <w:rsid w:val="00B6255A"/>
    <w:rsid w:val="00B63F87"/>
    <w:rsid w:val="00B66241"/>
    <w:rsid w:val="00B667D4"/>
    <w:rsid w:val="00B668B0"/>
    <w:rsid w:val="00B67C2C"/>
    <w:rsid w:val="00B67E54"/>
    <w:rsid w:val="00B7101E"/>
    <w:rsid w:val="00B72504"/>
    <w:rsid w:val="00B7251A"/>
    <w:rsid w:val="00B73CC9"/>
    <w:rsid w:val="00B751A6"/>
    <w:rsid w:val="00B75277"/>
    <w:rsid w:val="00B80653"/>
    <w:rsid w:val="00B80880"/>
    <w:rsid w:val="00B809B7"/>
    <w:rsid w:val="00B831EB"/>
    <w:rsid w:val="00B84A16"/>
    <w:rsid w:val="00B85297"/>
    <w:rsid w:val="00B85568"/>
    <w:rsid w:val="00B85BFA"/>
    <w:rsid w:val="00B86EC5"/>
    <w:rsid w:val="00B90247"/>
    <w:rsid w:val="00B904E0"/>
    <w:rsid w:val="00B90B6A"/>
    <w:rsid w:val="00B91749"/>
    <w:rsid w:val="00B91C51"/>
    <w:rsid w:val="00B92244"/>
    <w:rsid w:val="00B93828"/>
    <w:rsid w:val="00B93F77"/>
    <w:rsid w:val="00B94073"/>
    <w:rsid w:val="00B94622"/>
    <w:rsid w:val="00B94DA9"/>
    <w:rsid w:val="00B95FEE"/>
    <w:rsid w:val="00BA1677"/>
    <w:rsid w:val="00BA1CC3"/>
    <w:rsid w:val="00BA215C"/>
    <w:rsid w:val="00BA35D8"/>
    <w:rsid w:val="00BA51C6"/>
    <w:rsid w:val="00BA5B52"/>
    <w:rsid w:val="00BA79BA"/>
    <w:rsid w:val="00BB441C"/>
    <w:rsid w:val="00BB45C7"/>
    <w:rsid w:val="00BB4A77"/>
    <w:rsid w:val="00BB4C21"/>
    <w:rsid w:val="00BB78DA"/>
    <w:rsid w:val="00BC0851"/>
    <w:rsid w:val="00BC11AC"/>
    <w:rsid w:val="00BC197F"/>
    <w:rsid w:val="00BC4A7E"/>
    <w:rsid w:val="00BC641C"/>
    <w:rsid w:val="00BC6897"/>
    <w:rsid w:val="00BC7216"/>
    <w:rsid w:val="00BD1066"/>
    <w:rsid w:val="00BD1247"/>
    <w:rsid w:val="00BD1806"/>
    <w:rsid w:val="00BD2452"/>
    <w:rsid w:val="00BD267A"/>
    <w:rsid w:val="00BD28F5"/>
    <w:rsid w:val="00BD4CCE"/>
    <w:rsid w:val="00BD5059"/>
    <w:rsid w:val="00BD53BE"/>
    <w:rsid w:val="00BD55B1"/>
    <w:rsid w:val="00BE1455"/>
    <w:rsid w:val="00BE17A8"/>
    <w:rsid w:val="00BE3034"/>
    <w:rsid w:val="00BE315A"/>
    <w:rsid w:val="00BE49F0"/>
    <w:rsid w:val="00BE51F9"/>
    <w:rsid w:val="00BE5884"/>
    <w:rsid w:val="00BE5A89"/>
    <w:rsid w:val="00BE65E6"/>
    <w:rsid w:val="00BE7803"/>
    <w:rsid w:val="00BE7868"/>
    <w:rsid w:val="00BF24D3"/>
    <w:rsid w:val="00BF2849"/>
    <w:rsid w:val="00BF3AA5"/>
    <w:rsid w:val="00BF50CB"/>
    <w:rsid w:val="00BF52C7"/>
    <w:rsid w:val="00BF555C"/>
    <w:rsid w:val="00BF5715"/>
    <w:rsid w:val="00BF59EB"/>
    <w:rsid w:val="00BF66F7"/>
    <w:rsid w:val="00BF6B87"/>
    <w:rsid w:val="00BF79B8"/>
    <w:rsid w:val="00C0058C"/>
    <w:rsid w:val="00C01029"/>
    <w:rsid w:val="00C02D8A"/>
    <w:rsid w:val="00C03CE9"/>
    <w:rsid w:val="00C03D07"/>
    <w:rsid w:val="00C0491B"/>
    <w:rsid w:val="00C063C8"/>
    <w:rsid w:val="00C06CA3"/>
    <w:rsid w:val="00C07B24"/>
    <w:rsid w:val="00C07C73"/>
    <w:rsid w:val="00C1098F"/>
    <w:rsid w:val="00C1276B"/>
    <w:rsid w:val="00C131B9"/>
    <w:rsid w:val="00C13657"/>
    <w:rsid w:val="00C147F5"/>
    <w:rsid w:val="00C15A6B"/>
    <w:rsid w:val="00C16647"/>
    <w:rsid w:val="00C20E99"/>
    <w:rsid w:val="00C21924"/>
    <w:rsid w:val="00C21B74"/>
    <w:rsid w:val="00C22734"/>
    <w:rsid w:val="00C249F8"/>
    <w:rsid w:val="00C25240"/>
    <w:rsid w:val="00C25911"/>
    <w:rsid w:val="00C26EFF"/>
    <w:rsid w:val="00C309B9"/>
    <w:rsid w:val="00C30AF2"/>
    <w:rsid w:val="00C30EFD"/>
    <w:rsid w:val="00C31FA2"/>
    <w:rsid w:val="00C32119"/>
    <w:rsid w:val="00C32AED"/>
    <w:rsid w:val="00C3428F"/>
    <w:rsid w:val="00C34565"/>
    <w:rsid w:val="00C359B0"/>
    <w:rsid w:val="00C362B6"/>
    <w:rsid w:val="00C36CEB"/>
    <w:rsid w:val="00C37603"/>
    <w:rsid w:val="00C40919"/>
    <w:rsid w:val="00C410D9"/>
    <w:rsid w:val="00C43393"/>
    <w:rsid w:val="00C45AC7"/>
    <w:rsid w:val="00C5198D"/>
    <w:rsid w:val="00C51EA9"/>
    <w:rsid w:val="00C53CA8"/>
    <w:rsid w:val="00C5477B"/>
    <w:rsid w:val="00C56524"/>
    <w:rsid w:val="00C57048"/>
    <w:rsid w:val="00C572A0"/>
    <w:rsid w:val="00C57ED5"/>
    <w:rsid w:val="00C61200"/>
    <w:rsid w:val="00C61979"/>
    <w:rsid w:val="00C627CA"/>
    <w:rsid w:val="00C62A7F"/>
    <w:rsid w:val="00C62BBC"/>
    <w:rsid w:val="00C62BDD"/>
    <w:rsid w:val="00C67C75"/>
    <w:rsid w:val="00C70994"/>
    <w:rsid w:val="00C70EF1"/>
    <w:rsid w:val="00C70F26"/>
    <w:rsid w:val="00C715F1"/>
    <w:rsid w:val="00C73995"/>
    <w:rsid w:val="00C742F4"/>
    <w:rsid w:val="00C74535"/>
    <w:rsid w:val="00C748C5"/>
    <w:rsid w:val="00C75E1E"/>
    <w:rsid w:val="00C7720F"/>
    <w:rsid w:val="00C816BB"/>
    <w:rsid w:val="00C822E3"/>
    <w:rsid w:val="00C83031"/>
    <w:rsid w:val="00C8420F"/>
    <w:rsid w:val="00C8482F"/>
    <w:rsid w:val="00C84F51"/>
    <w:rsid w:val="00C859E4"/>
    <w:rsid w:val="00C919E2"/>
    <w:rsid w:val="00C91E59"/>
    <w:rsid w:val="00C946BC"/>
    <w:rsid w:val="00C94D1D"/>
    <w:rsid w:val="00C97530"/>
    <w:rsid w:val="00CA000C"/>
    <w:rsid w:val="00CA0BBE"/>
    <w:rsid w:val="00CA3856"/>
    <w:rsid w:val="00CA3BC7"/>
    <w:rsid w:val="00CA4FCA"/>
    <w:rsid w:val="00CA6BC4"/>
    <w:rsid w:val="00CA76BE"/>
    <w:rsid w:val="00CB0A69"/>
    <w:rsid w:val="00CB2A77"/>
    <w:rsid w:val="00CB51E6"/>
    <w:rsid w:val="00CB6137"/>
    <w:rsid w:val="00CB6295"/>
    <w:rsid w:val="00CB7344"/>
    <w:rsid w:val="00CC1387"/>
    <w:rsid w:val="00CC1C58"/>
    <w:rsid w:val="00CC2A67"/>
    <w:rsid w:val="00CC78EE"/>
    <w:rsid w:val="00CD065F"/>
    <w:rsid w:val="00CD06AE"/>
    <w:rsid w:val="00CD1D50"/>
    <w:rsid w:val="00CD1FE7"/>
    <w:rsid w:val="00CD3951"/>
    <w:rsid w:val="00CD53AF"/>
    <w:rsid w:val="00CD7440"/>
    <w:rsid w:val="00CD7AF4"/>
    <w:rsid w:val="00CD7B78"/>
    <w:rsid w:val="00CE0F41"/>
    <w:rsid w:val="00CE1039"/>
    <w:rsid w:val="00CE36E5"/>
    <w:rsid w:val="00CE488E"/>
    <w:rsid w:val="00CE61FA"/>
    <w:rsid w:val="00CE6A63"/>
    <w:rsid w:val="00CE75AA"/>
    <w:rsid w:val="00CF19CC"/>
    <w:rsid w:val="00CF21E3"/>
    <w:rsid w:val="00CF5F1A"/>
    <w:rsid w:val="00D00034"/>
    <w:rsid w:val="00D029DC"/>
    <w:rsid w:val="00D03446"/>
    <w:rsid w:val="00D03C39"/>
    <w:rsid w:val="00D03FC9"/>
    <w:rsid w:val="00D04166"/>
    <w:rsid w:val="00D044EC"/>
    <w:rsid w:val="00D04C1B"/>
    <w:rsid w:val="00D07CB3"/>
    <w:rsid w:val="00D1207A"/>
    <w:rsid w:val="00D12B45"/>
    <w:rsid w:val="00D12CA0"/>
    <w:rsid w:val="00D14772"/>
    <w:rsid w:val="00D151F8"/>
    <w:rsid w:val="00D164EF"/>
    <w:rsid w:val="00D20175"/>
    <w:rsid w:val="00D209E8"/>
    <w:rsid w:val="00D2219B"/>
    <w:rsid w:val="00D2303D"/>
    <w:rsid w:val="00D23280"/>
    <w:rsid w:val="00D23FA3"/>
    <w:rsid w:val="00D248B9"/>
    <w:rsid w:val="00D248C1"/>
    <w:rsid w:val="00D25FA2"/>
    <w:rsid w:val="00D26325"/>
    <w:rsid w:val="00D2768F"/>
    <w:rsid w:val="00D3169C"/>
    <w:rsid w:val="00D32DDB"/>
    <w:rsid w:val="00D33AF1"/>
    <w:rsid w:val="00D369C9"/>
    <w:rsid w:val="00D37138"/>
    <w:rsid w:val="00D372A0"/>
    <w:rsid w:val="00D372ED"/>
    <w:rsid w:val="00D40533"/>
    <w:rsid w:val="00D40D8E"/>
    <w:rsid w:val="00D419E4"/>
    <w:rsid w:val="00D41EB8"/>
    <w:rsid w:val="00D4299C"/>
    <w:rsid w:val="00D43590"/>
    <w:rsid w:val="00D43E74"/>
    <w:rsid w:val="00D43FA1"/>
    <w:rsid w:val="00D44078"/>
    <w:rsid w:val="00D44239"/>
    <w:rsid w:val="00D45F0A"/>
    <w:rsid w:val="00D4604A"/>
    <w:rsid w:val="00D464C4"/>
    <w:rsid w:val="00D46DAF"/>
    <w:rsid w:val="00D47B90"/>
    <w:rsid w:val="00D5107B"/>
    <w:rsid w:val="00D511BA"/>
    <w:rsid w:val="00D5129A"/>
    <w:rsid w:val="00D5186F"/>
    <w:rsid w:val="00D52721"/>
    <w:rsid w:val="00D52F5B"/>
    <w:rsid w:val="00D535B9"/>
    <w:rsid w:val="00D562BC"/>
    <w:rsid w:val="00D57ED9"/>
    <w:rsid w:val="00D609E6"/>
    <w:rsid w:val="00D6200E"/>
    <w:rsid w:val="00D624E5"/>
    <w:rsid w:val="00D63291"/>
    <w:rsid w:val="00D63DF3"/>
    <w:rsid w:val="00D63FBE"/>
    <w:rsid w:val="00D6457A"/>
    <w:rsid w:val="00D67303"/>
    <w:rsid w:val="00D67932"/>
    <w:rsid w:val="00D6798B"/>
    <w:rsid w:val="00D70954"/>
    <w:rsid w:val="00D70D0B"/>
    <w:rsid w:val="00D71ED2"/>
    <w:rsid w:val="00D72528"/>
    <w:rsid w:val="00D73BE7"/>
    <w:rsid w:val="00D74052"/>
    <w:rsid w:val="00D769ED"/>
    <w:rsid w:val="00D77D1F"/>
    <w:rsid w:val="00D77D97"/>
    <w:rsid w:val="00D80498"/>
    <w:rsid w:val="00D80922"/>
    <w:rsid w:val="00D80E47"/>
    <w:rsid w:val="00D81B6D"/>
    <w:rsid w:val="00D828A8"/>
    <w:rsid w:val="00D831B3"/>
    <w:rsid w:val="00D870D4"/>
    <w:rsid w:val="00D87167"/>
    <w:rsid w:val="00D9073C"/>
    <w:rsid w:val="00D908EE"/>
    <w:rsid w:val="00D90A54"/>
    <w:rsid w:val="00D9151B"/>
    <w:rsid w:val="00D91952"/>
    <w:rsid w:val="00D92DBD"/>
    <w:rsid w:val="00D93CF0"/>
    <w:rsid w:val="00D93E64"/>
    <w:rsid w:val="00D9413B"/>
    <w:rsid w:val="00D9548F"/>
    <w:rsid w:val="00D955F0"/>
    <w:rsid w:val="00D97C10"/>
    <w:rsid w:val="00DA011E"/>
    <w:rsid w:val="00DA0B01"/>
    <w:rsid w:val="00DA0BDB"/>
    <w:rsid w:val="00DA1AE1"/>
    <w:rsid w:val="00DA1C50"/>
    <w:rsid w:val="00DA4578"/>
    <w:rsid w:val="00DA4BC8"/>
    <w:rsid w:val="00DA4DB5"/>
    <w:rsid w:val="00DA6623"/>
    <w:rsid w:val="00DA674C"/>
    <w:rsid w:val="00DA7BDB"/>
    <w:rsid w:val="00DB1E43"/>
    <w:rsid w:val="00DB5035"/>
    <w:rsid w:val="00DB723F"/>
    <w:rsid w:val="00DC0A6C"/>
    <w:rsid w:val="00DC128D"/>
    <w:rsid w:val="00DC2F52"/>
    <w:rsid w:val="00DC3ADE"/>
    <w:rsid w:val="00DC3EFE"/>
    <w:rsid w:val="00DC424F"/>
    <w:rsid w:val="00DC42A9"/>
    <w:rsid w:val="00DC43E4"/>
    <w:rsid w:val="00DC4541"/>
    <w:rsid w:val="00DC4AA0"/>
    <w:rsid w:val="00DC6F71"/>
    <w:rsid w:val="00DC71B5"/>
    <w:rsid w:val="00DD0E9F"/>
    <w:rsid w:val="00DD1293"/>
    <w:rsid w:val="00DD1A82"/>
    <w:rsid w:val="00DD4251"/>
    <w:rsid w:val="00DD4807"/>
    <w:rsid w:val="00DD5C23"/>
    <w:rsid w:val="00DD6E80"/>
    <w:rsid w:val="00DD71FC"/>
    <w:rsid w:val="00DD7987"/>
    <w:rsid w:val="00DE1412"/>
    <w:rsid w:val="00DE1445"/>
    <w:rsid w:val="00DE35EE"/>
    <w:rsid w:val="00DE5547"/>
    <w:rsid w:val="00DE6EC9"/>
    <w:rsid w:val="00DE70A2"/>
    <w:rsid w:val="00DE7753"/>
    <w:rsid w:val="00DE7F9B"/>
    <w:rsid w:val="00DF1B99"/>
    <w:rsid w:val="00DF2A8D"/>
    <w:rsid w:val="00DF2F74"/>
    <w:rsid w:val="00DF4FB9"/>
    <w:rsid w:val="00DF6065"/>
    <w:rsid w:val="00DF655A"/>
    <w:rsid w:val="00E00809"/>
    <w:rsid w:val="00E02DE3"/>
    <w:rsid w:val="00E03BB1"/>
    <w:rsid w:val="00E03F7E"/>
    <w:rsid w:val="00E05A41"/>
    <w:rsid w:val="00E060F7"/>
    <w:rsid w:val="00E07277"/>
    <w:rsid w:val="00E10785"/>
    <w:rsid w:val="00E10B3D"/>
    <w:rsid w:val="00E11BBC"/>
    <w:rsid w:val="00E12A20"/>
    <w:rsid w:val="00E155CB"/>
    <w:rsid w:val="00E1601D"/>
    <w:rsid w:val="00E1663E"/>
    <w:rsid w:val="00E20576"/>
    <w:rsid w:val="00E2085F"/>
    <w:rsid w:val="00E20953"/>
    <w:rsid w:val="00E22921"/>
    <w:rsid w:val="00E22AD8"/>
    <w:rsid w:val="00E233AE"/>
    <w:rsid w:val="00E24323"/>
    <w:rsid w:val="00E245C4"/>
    <w:rsid w:val="00E24A92"/>
    <w:rsid w:val="00E2635C"/>
    <w:rsid w:val="00E26B9C"/>
    <w:rsid w:val="00E30443"/>
    <w:rsid w:val="00E30C04"/>
    <w:rsid w:val="00E312CF"/>
    <w:rsid w:val="00E332D1"/>
    <w:rsid w:val="00E33E2F"/>
    <w:rsid w:val="00E35A94"/>
    <w:rsid w:val="00E376A6"/>
    <w:rsid w:val="00E37F39"/>
    <w:rsid w:val="00E402B0"/>
    <w:rsid w:val="00E403F7"/>
    <w:rsid w:val="00E40734"/>
    <w:rsid w:val="00E40ED6"/>
    <w:rsid w:val="00E417E8"/>
    <w:rsid w:val="00E41F6C"/>
    <w:rsid w:val="00E43C49"/>
    <w:rsid w:val="00E46034"/>
    <w:rsid w:val="00E51B80"/>
    <w:rsid w:val="00E5313A"/>
    <w:rsid w:val="00E5391A"/>
    <w:rsid w:val="00E541CC"/>
    <w:rsid w:val="00E54451"/>
    <w:rsid w:val="00E54724"/>
    <w:rsid w:val="00E54CA1"/>
    <w:rsid w:val="00E57CE8"/>
    <w:rsid w:val="00E617C8"/>
    <w:rsid w:val="00E62444"/>
    <w:rsid w:val="00E62BCF"/>
    <w:rsid w:val="00E63B20"/>
    <w:rsid w:val="00E658D7"/>
    <w:rsid w:val="00E66E8A"/>
    <w:rsid w:val="00E67556"/>
    <w:rsid w:val="00E67CAE"/>
    <w:rsid w:val="00E7098F"/>
    <w:rsid w:val="00E71ACE"/>
    <w:rsid w:val="00E72003"/>
    <w:rsid w:val="00E746F9"/>
    <w:rsid w:val="00E74A51"/>
    <w:rsid w:val="00E75B2A"/>
    <w:rsid w:val="00E75D42"/>
    <w:rsid w:val="00E76251"/>
    <w:rsid w:val="00E765D0"/>
    <w:rsid w:val="00E77107"/>
    <w:rsid w:val="00E8003B"/>
    <w:rsid w:val="00E80293"/>
    <w:rsid w:val="00E80F0E"/>
    <w:rsid w:val="00E81CF0"/>
    <w:rsid w:val="00E844E2"/>
    <w:rsid w:val="00E84D1E"/>
    <w:rsid w:val="00E84DDC"/>
    <w:rsid w:val="00E85813"/>
    <w:rsid w:val="00E86522"/>
    <w:rsid w:val="00E90298"/>
    <w:rsid w:val="00E90C21"/>
    <w:rsid w:val="00E90D78"/>
    <w:rsid w:val="00E90E28"/>
    <w:rsid w:val="00E91366"/>
    <w:rsid w:val="00E91522"/>
    <w:rsid w:val="00E91CA9"/>
    <w:rsid w:val="00E927AA"/>
    <w:rsid w:val="00E9436D"/>
    <w:rsid w:val="00E947D8"/>
    <w:rsid w:val="00E95EDF"/>
    <w:rsid w:val="00E97ECE"/>
    <w:rsid w:val="00EA09E0"/>
    <w:rsid w:val="00EA0B07"/>
    <w:rsid w:val="00EA0EF6"/>
    <w:rsid w:val="00EA0FC7"/>
    <w:rsid w:val="00EA1790"/>
    <w:rsid w:val="00EA2373"/>
    <w:rsid w:val="00EA39CC"/>
    <w:rsid w:val="00EA3F21"/>
    <w:rsid w:val="00EA66AB"/>
    <w:rsid w:val="00EA7445"/>
    <w:rsid w:val="00EA762D"/>
    <w:rsid w:val="00EA7C4A"/>
    <w:rsid w:val="00EB0E1E"/>
    <w:rsid w:val="00EB10A6"/>
    <w:rsid w:val="00EB3CAE"/>
    <w:rsid w:val="00EB4540"/>
    <w:rsid w:val="00EB5A08"/>
    <w:rsid w:val="00EB660F"/>
    <w:rsid w:val="00EB67F8"/>
    <w:rsid w:val="00EB7AE2"/>
    <w:rsid w:val="00EC1157"/>
    <w:rsid w:val="00EC1163"/>
    <w:rsid w:val="00EC1288"/>
    <w:rsid w:val="00EC392E"/>
    <w:rsid w:val="00EC3C32"/>
    <w:rsid w:val="00EC4DA5"/>
    <w:rsid w:val="00EC6302"/>
    <w:rsid w:val="00ED0F3A"/>
    <w:rsid w:val="00ED25DF"/>
    <w:rsid w:val="00ED2AF2"/>
    <w:rsid w:val="00ED2DA1"/>
    <w:rsid w:val="00ED3A12"/>
    <w:rsid w:val="00ED4B46"/>
    <w:rsid w:val="00ED50F4"/>
    <w:rsid w:val="00ED54C9"/>
    <w:rsid w:val="00ED5BFD"/>
    <w:rsid w:val="00ED7D35"/>
    <w:rsid w:val="00EE0436"/>
    <w:rsid w:val="00EE275A"/>
    <w:rsid w:val="00EE30FE"/>
    <w:rsid w:val="00EE35AA"/>
    <w:rsid w:val="00EE3EC4"/>
    <w:rsid w:val="00EE5880"/>
    <w:rsid w:val="00EE6440"/>
    <w:rsid w:val="00EE6560"/>
    <w:rsid w:val="00EE67DC"/>
    <w:rsid w:val="00EE6DC2"/>
    <w:rsid w:val="00EF05A3"/>
    <w:rsid w:val="00EF08FF"/>
    <w:rsid w:val="00EF1FD5"/>
    <w:rsid w:val="00EF2EA7"/>
    <w:rsid w:val="00EF571E"/>
    <w:rsid w:val="00EF5CCF"/>
    <w:rsid w:val="00EF6B39"/>
    <w:rsid w:val="00EF6DBD"/>
    <w:rsid w:val="00EF6DED"/>
    <w:rsid w:val="00F01F22"/>
    <w:rsid w:val="00F03E86"/>
    <w:rsid w:val="00F040FB"/>
    <w:rsid w:val="00F050C5"/>
    <w:rsid w:val="00F0576B"/>
    <w:rsid w:val="00F07582"/>
    <w:rsid w:val="00F07763"/>
    <w:rsid w:val="00F0787A"/>
    <w:rsid w:val="00F07C85"/>
    <w:rsid w:val="00F10FDA"/>
    <w:rsid w:val="00F111EE"/>
    <w:rsid w:val="00F113E7"/>
    <w:rsid w:val="00F1311D"/>
    <w:rsid w:val="00F14B02"/>
    <w:rsid w:val="00F155AE"/>
    <w:rsid w:val="00F160AF"/>
    <w:rsid w:val="00F16727"/>
    <w:rsid w:val="00F167D7"/>
    <w:rsid w:val="00F207E9"/>
    <w:rsid w:val="00F20DC4"/>
    <w:rsid w:val="00F21E46"/>
    <w:rsid w:val="00F22DE4"/>
    <w:rsid w:val="00F23A30"/>
    <w:rsid w:val="00F23BA3"/>
    <w:rsid w:val="00F23C8A"/>
    <w:rsid w:val="00F244B0"/>
    <w:rsid w:val="00F24B0E"/>
    <w:rsid w:val="00F25C75"/>
    <w:rsid w:val="00F27772"/>
    <w:rsid w:val="00F27B25"/>
    <w:rsid w:val="00F27D49"/>
    <w:rsid w:val="00F317A2"/>
    <w:rsid w:val="00F31834"/>
    <w:rsid w:val="00F3193F"/>
    <w:rsid w:val="00F33241"/>
    <w:rsid w:val="00F33587"/>
    <w:rsid w:val="00F33821"/>
    <w:rsid w:val="00F3447A"/>
    <w:rsid w:val="00F34C1E"/>
    <w:rsid w:val="00F35F6F"/>
    <w:rsid w:val="00F375E8"/>
    <w:rsid w:val="00F377A6"/>
    <w:rsid w:val="00F37D08"/>
    <w:rsid w:val="00F40099"/>
    <w:rsid w:val="00F41FB0"/>
    <w:rsid w:val="00F42490"/>
    <w:rsid w:val="00F42812"/>
    <w:rsid w:val="00F42F40"/>
    <w:rsid w:val="00F43232"/>
    <w:rsid w:val="00F442DB"/>
    <w:rsid w:val="00F44F42"/>
    <w:rsid w:val="00F453AD"/>
    <w:rsid w:val="00F457A0"/>
    <w:rsid w:val="00F45BBD"/>
    <w:rsid w:val="00F476F5"/>
    <w:rsid w:val="00F50029"/>
    <w:rsid w:val="00F505D4"/>
    <w:rsid w:val="00F521E4"/>
    <w:rsid w:val="00F54581"/>
    <w:rsid w:val="00F57832"/>
    <w:rsid w:val="00F60B35"/>
    <w:rsid w:val="00F60E4B"/>
    <w:rsid w:val="00F60FC0"/>
    <w:rsid w:val="00F61F40"/>
    <w:rsid w:val="00F623E1"/>
    <w:rsid w:val="00F6455E"/>
    <w:rsid w:val="00F656AC"/>
    <w:rsid w:val="00F65902"/>
    <w:rsid w:val="00F65E49"/>
    <w:rsid w:val="00F706BC"/>
    <w:rsid w:val="00F7234F"/>
    <w:rsid w:val="00F73320"/>
    <w:rsid w:val="00F7346D"/>
    <w:rsid w:val="00F73C66"/>
    <w:rsid w:val="00F74835"/>
    <w:rsid w:val="00F8042D"/>
    <w:rsid w:val="00F815A3"/>
    <w:rsid w:val="00F81EE7"/>
    <w:rsid w:val="00F83FDC"/>
    <w:rsid w:val="00F84E89"/>
    <w:rsid w:val="00F855B9"/>
    <w:rsid w:val="00F86C0C"/>
    <w:rsid w:val="00F86F36"/>
    <w:rsid w:val="00F90061"/>
    <w:rsid w:val="00F9125E"/>
    <w:rsid w:val="00F92228"/>
    <w:rsid w:val="00F939AA"/>
    <w:rsid w:val="00F96751"/>
    <w:rsid w:val="00FA03D4"/>
    <w:rsid w:val="00FA0C8E"/>
    <w:rsid w:val="00FA268F"/>
    <w:rsid w:val="00FA365A"/>
    <w:rsid w:val="00FA37AB"/>
    <w:rsid w:val="00FA45B7"/>
    <w:rsid w:val="00FA5BAD"/>
    <w:rsid w:val="00FA67CF"/>
    <w:rsid w:val="00FA7686"/>
    <w:rsid w:val="00FB0ED6"/>
    <w:rsid w:val="00FB1917"/>
    <w:rsid w:val="00FB3A8F"/>
    <w:rsid w:val="00FB4218"/>
    <w:rsid w:val="00FB460F"/>
    <w:rsid w:val="00FB5501"/>
    <w:rsid w:val="00FB5708"/>
    <w:rsid w:val="00FB5F33"/>
    <w:rsid w:val="00FB5FBA"/>
    <w:rsid w:val="00FB646C"/>
    <w:rsid w:val="00FB7E5B"/>
    <w:rsid w:val="00FB7FF3"/>
    <w:rsid w:val="00FC12EA"/>
    <w:rsid w:val="00FC1D9C"/>
    <w:rsid w:val="00FC2522"/>
    <w:rsid w:val="00FC2EAC"/>
    <w:rsid w:val="00FC3250"/>
    <w:rsid w:val="00FC3A46"/>
    <w:rsid w:val="00FC52B6"/>
    <w:rsid w:val="00FC740C"/>
    <w:rsid w:val="00FC757E"/>
    <w:rsid w:val="00FC76B4"/>
    <w:rsid w:val="00FC7D35"/>
    <w:rsid w:val="00FD09CF"/>
    <w:rsid w:val="00FD297E"/>
    <w:rsid w:val="00FD2A0F"/>
    <w:rsid w:val="00FD3585"/>
    <w:rsid w:val="00FD3E0F"/>
    <w:rsid w:val="00FD573E"/>
    <w:rsid w:val="00FD6538"/>
    <w:rsid w:val="00FD7A86"/>
    <w:rsid w:val="00FE0A0D"/>
    <w:rsid w:val="00FE0BC7"/>
    <w:rsid w:val="00FE419D"/>
    <w:rsid w:val="00FE5DC6"/>
    <w:rsid w:val="00FE6C0A"/>
    <w:rsid w:val="00FE6C23"/>
    <w:rsid w:val="00FE6DF9"/>
    <w:rsid w:val="00FE7444"/>
    <w:rsid w:val="00FF01F4"/>
    <w:rsid w:val="00FF1594"/>
    <w:rsid w:val="00FF1CEA"/>
    <w:rsid w:val="00FF1DC2"/>
    <w:rsid w:val="00FF49E5"/>
    <w:rsid w:val="00FF5168"/>
    <w:rsid w:val="00FF522B"/>
    <w:rsid w:val="00FF6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5FEECD5A"/>
  <w15:docId w15:val="{665AB0CA-2387-4C1B-A248-E87CBD21E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CA" w:eastAsia="fr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9436D"/>
    <w:rPr>
      <w:rFonts w:ascii="Garamond" w:hAnsi="Garamond"/>
      <w:sz w:val="22"/>
      <w:lang w:eastAsia="fr-FR"/>
    </w:rPr>
  </w:style>
  <w:style w:type="paragraph" w:styleId="Titre1">
    <w:name w:val="heading 1"/>
    <w:basedOn w:val="HeadingBase"/>
    <w:next w:val="Corpsdetexte"/>
    <w:qFormat/>
    <w:rsid w:val="00E9436D"/>
    <w:pPr>
      <w:spacing w:after="180"/>
      <w:jc w:val="center"/>
      <w:outlineLvl w:val="0"/>
    </w:pPr>
    <w:rPr>
      <w:smallCaps/>
      <w:spacing w:val="20"/>
      <w:sz w:val="21"/>
    </w:rPr>
  </w:style>
  <w:style w:type="paragraph" w:styleId="Titre2">
    <w:name w:val="heading 2"/>
    <w:basedOn w:val="HeadingBase"/>
    <w:next w:val="Corpsdetexte"/>
    <w:qFormat/>
    <w:rsid w:val="00E9436D"/>
    <w:pPr>
      <w:spacing w:after="170"/>
      <w:outlineLvl w:val="1"/>
    </w:pPr>
    <w:rPr>
      <w:caps/>
    </w:rPr>
  </w:style>
  <w:style w:type="paragraph" w:styleId="Titre3">
    <w:name w:val="heading 3"/>
    <w:basedOn w:val="HeadingBase"/>
    <w:next w:val="Corpsdetexte"/>
    <w:qFormat/>
    <w:rsid w:val="00E9436D"/>
    <w:pPr>
      <w:spacing w:after="240"/>
      <w:outlineLvl w:val="2"/>
    </w:pPr>
    <w:rPr>
      <w:i/>
    </w:rPr>
  </w:style>
  <w:style w:type="paragraph" w:styleId="Titre4">
    <w:name w:val="heading 4"/>
    <w:basedOn w:val="HeadingBase"/>
    <w:next w:val="Corpsdetexte"/>
    <w:qFormat/>
    <w:rsid w:val="00E9436D"/>
    <w:pPr>
      <w:outlineLvl w:val="3"/>
    </w:pPr>
    <w:rPr>
      <w:smallCaps/>
      <w:sz w:val="23"/>
    </w:rPr>
  </w:style>
  <w:style w:type="paragraph" w:styleId="Titre5">
    <w:name w:val="heading 5"/>
    <w:basedOn w:val="HeadingBase"/>
    <w:next w:val="Corpsdetexte"/>
    <w:qFormat/>
    <w:rsid w:val="00E9436D"/>
    <w:pPr>
      <w:outlineLvl w:val="4"/>
    </w:pPr>
  </w:style>
  <w:style w:type="paragraph" w:styleId="Titre6">
    <w:name w:val="heading 6"/>
    <w:basedOn w:val="HeadingBase"/>
    <w:next w:val="Corpsdetexte"/>
    <w:qFormat/>
    <w:rsid w:val="00E9436D"/>
    <w:pPr>
      <w:outlineLvl w:val="5"/>
    </w:pPr>
    <w:rPr>
      <w:i/>
    </w:rPr>
  </w:style>
  <w:style w:type="paragraph" w:styleId="Titre7">
    <w:name w:val="heading 7"/>
    <w:basedOn w:val="HeadingBase"/>
    <w:next w:val="Corpsdetexte"/>
    <w:qFormat/>
    <w:rsid w:val="00E9436D"/>
    <w:pPr>
      <w:ind w:firstLine="360"/>
      <w:outlineLvl w:val="6"/>
    </w:pPr>
    <w:rPr>
      <w:smallCaps/>
      <w:sz w:val="23"/>
    </w:rPr>
  </w:style>
  <w:style w:type="paragraph" w:styleId="Titre8">
    <w:name w:val="heading 8"/>
    <w:basedOn w:val="HeadingBase"/>
    <w:next w:val="Corpsdetexte"/>
    <w:qFormat/>
    <w:rsid w:val="00E9436D"/>
    <w:pPr>
      <w:ind w:firstLine="360"/>
      <w:outlineLvl w:val="7"/>
    </w:pPr>
    <w:rPr>
      <w:i/>
    </w:rPr>
  </w:style>
  <w:style w:type="paragraph" w:styleId="Titre9">
    <w:name w:val="heading 9"/>
    <w:basedOn w:val="HeadingBase"/>
    <w:next w:val="Corpsdetexte"/>
    <w:qFormat/>
    <w:rsid w:val="00E9436D"/>
    <w:pPr>
      <w:outlineLvl w:val="8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HeadingBase">
    <w:name w:val="Heading Base"/>
    <w:basedOn w:val="Corpsdetexte"/>
    <w:next w:val="Corpsdetexte"/>
    <w:rsid w:val="00E9436D"/>
    <w:pPr>
      <w:keepNext/>
      <w:keepLines/>
      <w:spacing w:after="0"/>
      <w:ind w:firstLine="0"/>
      <w:jc w:val="left"/>
    </w:pPr>
    <w:rPr>
      <w:kern w:val="20"/>
    </w:rPr>
  </w:style>
  <w:style w:type="paragraph" w:styleId="Corpsdetexte">
    <w:name w:val="Body Text"/>
    <w:basedOn w:val="Normal"/>
    <w:rsid w:val="00E9436D"/>
    <w:pPr>
      <w:spacing w:after="240" w:line="240" w:lineRule="atLeast"/>
      <w:ind w:firstLine="360"/>
      <w:jc w:val="both"/>
    </w:pPr>
  </w:style>
  <w:style w:type="paragraph" w:customStyle="1" w:styleId="FootnoteBase">
    <w:name w:val="Footnote Base"/>
    <w:basedOn w:val="Corpsdetexte"/>
    <w:rsid w:val="00E9436D"/>
    <w:pPr>
      <w:keepLines/>
      <w:spacing w:line="200" w:lineRule="atLeast"/>
    </w:pPr>
    <w:rPr>
      <w:sz w:val="16"/>
    </w:rPr>
  </w:style>
  <w:style w:type="paragraph" w:styleId="En-ttedemessage">
    <w:name w:val="Message Header"/>
    <w:basedOn w:val="Corpsdetexte"/>
    <w:rsid w:val="00E9436D"/>
    <w:pPr>
      <w:keepLines/>
      <w:tabs>
        <w:tab w:val="left" w:pos="1080"/>
      </w:tabs>
      <w:spacing w:after="120"/>
      <w:ind w:left="1080" w:hanging="1080"/>
      <w:jc w:val="left"/>
    </w:pPr>
    <w:rPr>
      <w:caps/>
      <w:sz w:val="18"/>
    </w:rPr>
  </w:style>
  <w:style w:type="paragraph" w:customStyle="1" w:styleId="BlockQuotation">
    <w:name w:val="Block Quotation"/>
    <w:basedOn w:val="Corpsdetexte"/>
    <w:rsid w:val="00E9436D"/>
    <w:pPr>
      <w:keepLines/>
      <w:ind w:left="720" w:right="720"/>
    </w:pPr>
  </w:style>
  <w:style w:type="paragraph" w:customStyle="1" w:styleId="BodyTextKeep">
    <w:name w:val="Body Text Keep"/>
    <w:basedOn w:val="Corpsdetexte"/>
    <w:rsid w:val="00E9436D"/>
    <w:pPr>
      <w:keepNext/>
    </w:pPr>
  </w:style>
  <w:style w:type="paragraph" w:styleId="Lgende">
    <w:name w:val="caption"/>
    <w:basedOn w:val="Picture"/>
    <w:next w:val="Corpsdetexte"/>
    <w:qFormat/>
    <w:rsid w:val="00E9436D"/>
    <w:pPr>
      <w:spacing w:line="220" w:lineRule="atLeast"/>
    </w:pPr>
    <w:rPr>
      <w:i/>
      <w:sz w:val="18"/>
    </w:rPr>
  </w:style>
  <w:style w:type="paragraph" w:customStyle="1" w:styleId="Picture">
    <w:name w:val="Picture"/>
    <w:basedOn w:val="Normal"/>
    <w:next w:val="Lgende"/>
    <w:rsid w:val="00E9436D"/>
    <w:pPr>
      <w:keepNext/>
    </w:pPr>
  </w:style>
  <w:style w:type="paragraph" w:customStyle="1" w:styleId="DocumentLabel">
    <w:name w:val="Document Label"/>
    <w:next w:val="MessageHeaderFirst"/>
    <w:rsid w:val="00E9436D"/>
    <w:pPr>
      <w:pBdr>
        <w:top w:val="double" w:sz="6" w:space="8" w:color="808080"/>
        <w:bottom w:val="double" w:sz="6" w:space="8" w:color="808080"/>
      </w:pBdr>
      <w:spacing w:after="40" w:line="240" w:lineRule="atLeast"/>
      <w:jc w:val="center"/>
    </w:pPr>
    <w:rPr>
      <w:rFonts w:ascii="Garamond" w:hAnsi="Garamond"/>
      <w:b/>
      <w:caps/>
      <w:spacing w:val="20"/>
      <w:sz w:val="18"/>
      <w:lang w:val="en-US" w:eastAsia="fr-FR"/>
    </w:rPr>
  </w:style>
  <w:style w:type="paragraph" w:customStyle="1" w:styleId="MessageHeaderFirst">
    <w:name w:val="Message Header First"/>
    <w:basedOn w:val="En-ttedemessage"/>
    <w:next w:val="En-ttedemessage"/>
    <w:rsid w:val="00E9436D"/>
    <w:pPr>
      <w:spacing w:before="360"/>
    </w:pPr>
  </w:style>
  <w:style w:type="character" w:styleId="Appeldenotedefin">
    <w:name w:val="endnote reference"/>
    <w:semiHidden/>
    <w:rsid w:val="00E9436D"/>
    <w:rPr>
      <w:vertAlign w:val="superscript"/>
    </w:rPr>
  </w:style>
  <w:style w:type="paragraph" w:styleId="Notedefin">
    <w:name w:val="endnote text"/>
    <w:basedOn w:val="FootnoteBase"/>
    <w:semiHidden/>
    <w:rsid w:val="00E9436D"/>
  </w:style>
  <w:style w:type="paragraph" w:styleId="Pieddepage">
    <w:name w:val="footer"/>
    <w:basedOn w:val="HeaderBase"/>
    <w:rsid w:val="00E9436D"/>
    <w:pPr>
      <w:spacing w:before="600"/>
      <w:ind w:right="-240" w:firstLine="0"/>
      <w:jc w:val="center"/>
    </w:pPr>
    <w:rPr>
      <w:kern w:val="18"/>
    </w:rPr>
  </w:style>
  <w:style w:type="paragraph" w:customStyle="1" w:styleId="HeaderBase">
    <w:name w:val="Header Base"/>
    <w:basedOn w:val="Corpsdetexte"/>
    <w:rsid w:val="00E9436D"/>
    <w:pPr>
      <w:keepLines/>
      <w:tabs>
        <w:tab w:val="center" w:pos="4320"/>
        <w:tab w:val="right" w:pos="8640"/>
      </w:tabs>
      <w:spacing w:after="0"/>
    </w:pPr>
  </w:style>
  <w:style w:type="character" w:styleId="Appelnotedebasdep">
    <w:name w:val="footnote reference"/>
    <w:semiHidden/>
    <w:rsid w:val="00E9436D"/>
    <w:rPr>
      <w:vertAlign w:val="superscript"/>
    </w:rPr>
  </w:style>
  <w:style w:type="paragraph" w:styleId="Notedebasdepage">
    <w:name w:val="footnote text"/>
    <w:basedOn w:val="FootnoteBase"/>
    <w:semiHidden/>
    <w:rsid w:val="00E9436D"/>
  </w:style>
  <w:style w:type="paragraph" w:styleId="En-tte">
    <w:name w:val="header"/>
    <w:basedOn w:val="HeaderBase"/>
    <w:rsid w:val="00E9436D"/>
    <w:pPr>
      <w:spacing w:after="660"/>
      <w:ind w:firstLine="0"/>
      <w:jc w:val="center"/>
    </w:pPr>
    <w:rPr>
      <w:smallCaps/>
      <w:kern w:val="18"/>
    </w:rPr>
  </w:style>
  <w:style w:type="character" w:customStyle="1" w:styleId="Lead-inEmphasis">
    <w:name w:val="Lead-in Emphasis"/>
    <w:rsid w:val="00E9436D"/>
    <w:rPr>
      <w:caps/>
      <w:sz w:val="19"/>
    </w:rPr>
  </w:style>
  <w:style w:type="character" w:styleId="Numrodeligne">
    <w:name w:val="line number"/>
    <w:rsid w:val="00E9436D"/>
    <w:rPr>
      <w:sz w:val="18"/>
    </w:rPr>
  </w:style>
  <w:style w:type="paragraph" w:styleId="Liste">
    <w:name w:val="List"/>
    <w:basedOn w:val="Corpsdetexte"/>
    <w:rsid w:val="00E9436D"/>
    <w:pPr>
      <w:ind w:left="360" w:hanging="360"/>
    </w:pPr>
  </w:style>
  <w:style w:type="paragraph" w:styleId="Textedemacro">
    <w:name w:val="macro"/>
    <w:basedOn w:val="Corpsdetexte"/>
    <w:semiHidden/>
    <w:rsid w:val="00E9436D"/>
    <w:pPr>
      <w:spacing w:line="240" w:lineRule="auto"/>
      <w:jc w:val="left"/>
    </w:pPr>
    <w:rPr>
      <w:rFonts w:ascii="Courier New" w:hAnsi="Courier New"/>
    </w:rPr>
  </w:style>
  <w:style w:type="character" w:styleId="Numrodepage">
    <w:name w:val="page number"/>
    <w:rsid w:val="00E9436D"/>
  </w:style>
  <w:style w:type="character" w:customStyle="1" w:styleId="Superscript">
    <w:name w:val="Superscript"/>
    <w:rsid w:val="00E9436D"/>
    <w:rPr>
      <w:vertAlign w:val="superscript"/>
    </w:rPr>
  </w:style>
  <w:style w:type="character" w:customStyle="1" w:styleId="MessageHeaderLabel">
    <w:name w:val="Message Header Label"/>
    <w:rsid w:val="00E9436D"/>
    <w:rPr>
      <w:b/>
      <w:sz w:val="18"/>
    </w:rPr>
  </w:style>
  <w:style w:type="paragraph" w:styleId="Date">
    <w:name w:val="Date"/>
    <w:basedOn w:val="Corpsdetexte"/>
    <w:rsid w:val="00E9436D"/>
    <w:pPr>
      <w:spacing w:after="0"/>
      <w:jc w:val="left"/>
    </w:pPr>
  </w:style>
  <w:style w:type="paragraph" w:styleId="Liste5">
    <w:name w:val="List 5"/>
    <w:basedOn w:val="Liste"/>
    <w:rsid w:val="00E9436D"/>
    <w:pPr>
      <w:ind w:left="1800"/>
    </w:pPr>
  </w:style>
  <w:style w:type="paragraph" w:styleId="Liste4">
    <w:name w:val="List 4"/>
    <w:basedOn w:val="Liste"/>
    <w:rsid w:val="00E9436D"/>
    <w:pPr>
      <w:ind w:left="1440"/>
    </w:pPr>
  </w:style>
  <w:style w:type="paragraph" w:styleId="Liste3">
    <w:name w:val="List 3"/>
    <w:basedOn w:val="Liste"/>
    <w:rsid w:val="00E9436D"/>
    <w:pPr>
      <w:ind w:left="1080"/>
    </w:pPr>
  </w:style>
  <w:style w:type="paragraph" w:styleId="Liste2">
    <w:name w:val="List 2"/>
    <w:basedOn w:val="Liste"/>
    <w:rsid w:val="00E9436D"/>
    <w:pPr>
      <w:ind w:left="720"/>
    </w:pPr>
  </w:style>
  <w:style w:type="character" w:customStyle="1" w:styleId="Accentuation1">
    <w:name w:val="Accentuation1"/>
    <w:rsid w:val="00E9436D"/>
    <w:rPr>
      <w:caps/>
      <w:sz w:val="19"/>
    </w:rPr>
  </w:style>
  <w:style w:type="paragraph" w:styleId="Formuledepolitesse">
    <w:name w:val="Closing"/>
    <w:basedOn w:val="Normal"/>
    <w:next w:val="SignatureName"/>
    <w:rsid w:val="00E9436D"/>
    <w:pPr>
      <w:spacing w:line="220" w:lineRule="atLeast"/>
    </w:pPr>
  </w:style>
  <w:style w:type="paragraph" w:customStyle="1" w:styleId="SignatureName">
    <w:name w:val="Signature Name"/>
    <w:basedOn w:val="Signature"/>
    <w:next w:val="SignatureJobTitle"/>
    <w:rsid w:val="00E9436D"/>
    <w:pPr>
      <w:ind w:firstLine="0"/>
    </w:pPr>
  </w:style>
  <w:style w:type="paragraph" w:styleId="Signature">
    <w:name w:val="Signature"/>
    <w:basedOn w:val="Corpsdetexte"/>
    <w:next w:val="SignatureJobTitle"/>
    <w:rsid w:val="00E9436D"/>
    <w:pPr>
      <w:keepNext/>
      <w:keepLines/>
      <w:spacing w:before="660" w:after="0"/>
    </w:pPr>
  </w:style>
  <w:style w:type="paragraph" w:customStyle="1" w:styleId="SignatureJobTitle">
    <w:name w:val="Signature Job Title"/>
    <w:basedOn w:val="Signature"/>
    <w:next w:val="ReferenceInitials"/>
    <w:rsid w:val="00E9436D"/>
    <w:pPr>
      <w:spacing w:before="0"/>
      <w:ind w:firstLine="0"/>
    </w:pPr>
  </w:style>
  <w:style w:type="paragraph" w:customStyle="1" w:styleId="ReferenceInitials">
    <w:name w:val="Reference Initials"/>
    <w:basedOn w:val="Corpsdetexte"/>
    <w:next w:val="Enclosure"/>
    <w:rsid w:val="00E9436D"/>
    <w:pPr>
      <w:keepNext/>
      <w:keepLines/>
      <w:spacing w:after="0"/>
    </w:pPr>
  </w:style>
  <w:style w:type="paragraph" w:customStyle="1" w:styleId="Enclosure">
    <w:name w:val="Enclosure"/>
    <w:basedOn w:val="Corpsdetexte"/>
    <w:next w:val="Normal"/>
    <w:rsid w:val="00E9436D"/>
    <w:pPr>
      <w:keepLines/>
      <w:spacing w:before="220"/>
      <w:ind w:firstLine="0"/>
    </w:pPr>
  </w:style>
  <w:style w:type="paragraph" w:styleId="Commentaire">
    <w:name w:val="annotation text"/>
    <w:basedOn w:val="FootnoteBase"/>
    <w:semiHidden/>
    <w:rsid w:val="00E9436D"/>
  </w:style>
  <w:style w:type="character" w:styleId="Marquedecommentaire">
    <w:name w:val="annotation reference"/>
    <w:semiHidden/>
    <w:rsid w:val="00E9436D"/>
    <w:rPr>
      <w:sz w:val="16"/>
    </w:rPr>
  </w:style>
  <w:style w:type="paragraph" w:styleId="Retraitcorpsdetexte">
    <w:name w:val="Body Text Indent"/>
    <w:basedOn w:val="Corpsdetexte"/>
    <w:rsid w:val="00E9436D"/>
    <w:pPr>
      <w:ind w:left="360"/>
    </w:pPr>
  </w:style>
  <w:style w:type="paragraph" w:styleId="Retraitnormal">
    <w:name w:val="Normal Indent"/>
    <w:basedOn w:val="Normal"/>
    <w:rsid w:val="00E9436D"/>
    <w:pPr>
      <w:ind w:left="720"/>
    </w:pPr>
  </w:style>
  <w:style w:type="paragraph" w:styleId="Listecontinue">
    <w:name w:val="List Continue"/>
    <w:basedOn w:val="Liste"/>
    <w:rsid w:val="00E9436D"/>
    <w:pPr>
      <w:ind w:left="720" w:right="720" w:firstLine="0"/>
    </w:pPr>
  </w:style>
  <w:style w:type="paragraph" w:styleId="Listecontinue2">
    <w:name w:val="List Continue 2"/>
    <w:basedOn w:val="Listecontinue"/>
    <w:rsid w:val="00E9436D"/>
    <w:pPr>
      <w:ind w:left="1080"/>
    </w:pPr>
  </w:style>
  <w:style w:type="paragraph" w:styleId="Listecontinue3">
    <w:name w:val="List Continue 3"/>
    <w:basedOn w:val="Listecontinue"/>
    <w:rsid w:val="00E9436D"/>
    <w:pPr>
      <w:ind w:left="1440"/>
    </w:pPr>
  </w:style>
  <w:style w:type="paragraph" w:styleId="Listecontinue4">
    <w:name w:val="List Continue 4"/>
    <w:basedOn w:val="Listecontinue"/>
    <w:rsid w:val="00E9436D"/>
    <w:pPr>
      <w:ind w:left="1800"/>
    </w:pPr>
  </w:style>
  <w:style w:type="paragraph" w:styleId="Listecontinue5">
    <w:name w:val="List Continue 5"/>
    <w:basedOn w:val="Listecontinue"/>
    <w:rsid w:val="00E9436D"/>
    <w:pPr>
      <w:ind w:left="2160"/>
    </w:pPr>
  </w:style>
  <w:style w:type="paragraph" w:customStyle="1" w:styleId="CompanyName">
    <w:name w:val="Company Name"/>
    <w:basedOn w:val="Corpsdetexte"/>
    <w:rsid w:val="00E9436D"/>
    <w:pPr>
      <w:keepLines/>
      <w:framePr w:w="8640" w:h="1440" w:wrap="notBeside" w:vAnchor="page" w:hAnchor="margin" w:xAlign="center" w:y="889"/>
      <w:spacing w:after="40"/>
      <w:ind w:firstLine="0"/>
      <w:jc w:val="center"/>
    </w:pPr>
    <w:rPr>
      <w:caps/>
      <w:spacing w:val="75"/>
    </w:rPr>
  </w:style>
  <w:style w:type="paragraph" w:customStyle="1" w:styleId="ReturnAddress">
    <w:name w:val="Return Address"/>
    <w:rsid w:val="00E9436D"/>
    <w:pPr>
      <w:framePr w:w="8640" w:wrap="notBeside" w:vAnchor="page" w:hAnchor="page" w:x="1729" w:y="14401" w:anchorLock="1"/>
      <w:tabs>
        <w:tab w:val="left" w:pos="2160"/>
      </w:tabs>
      <w:spacing w:line="240" w:lineRule="atLeast"/>
      <w:ind w:right="-240"/>
      <w:jc w:val="center"/>
    </w:pPr>
    <w:rPr>
      <w:rFonts w:ascii="Garamond" w:hAnsi="Garamond"/>
      <w:caps/>
      <w:spacing w:val="30"/>
      <w:sz w:val="15"/>
      <w:lang w:val="en-US" w:eastAsia="fr-FR"/>
    </w:rPr>
  </w:style>
  <w:style w:type="character" w:customStyle="1" w:styleId="Slogan">
    <w:name w:val="Slogan"/>
    <w:basedOn w:val="Policepardfaut"/>
    <w:rsid w:val="00E9436D"/>
    <w:rPr>
      <w:i/>
      <w:spacing w:val="70"/>
      <w:sz w:val="21"/>
    </w:rPr>
  </w:style>
  <w:style w:type="paragraph" w:customStyle="1" w:styleId="MessageHeaderLast">
    <w:name w:val="Message Header Last"/>
    <w:basedOn w:val="En-ttedemessage"/>
    <w:next w:val="Corpsdetexte"/>
    <w:rsid w:val="00E9436D"/>
    <w:pPr>
      <w:pBdr>
        <w:bottom w:val="single" w:sz="6" w:space="18" w:color="808080"/>
      </w:pBdr>
      <w:spacing w:after="360"/>
    </w:pPr>
  </w:style>
  <w:style w:type="paragraph" w:styleId="Adressedestinataire">
    <w:name w:val="envelope address"/>
    <w:basedOn w:val="Normal"/>
    <w:rsid w:val="00E9436D"/>
    <w:pPr>
      <w:framePr w:w="7920" w:h="1980" w:hRule="exact" w:hSpace="180" w:wrap="auto" w:hAnchor="page" w:xAlign="center" w:yAlign="bottom"/>
      <w:ind w:left="2880"/>
    </w:pPr>
    <w:rPr>
      <w:sz w:val="24"/>
    </w:rPr>
  </w:style>
  <w:style w:type="paragraph" w:styleId="Adresseexpditeur">
    <w:name w:val="envelope return"/>
    <w:basedOn w:val="Normal"/>
    <w:rsid w:val="00E9436D"/>
  </w:style>
  <w:style w:type="paragraph" w:styleId="Listepuces">
    <w:name w:val="List Bullet"/>
    <w:basedOn w:val="Liste"/>
    <w:rsid w:val="00E9436D"/>
    <w:pPr>
      <w:ind w:left="720" w:right="720"/>
    </w:pPr>
  </w:style>
  <w:style w:type="paragraph" w:styleId="Listenumros">
    <w:name w:val="List Number"/>
    <w:basedOn w:val="Liste"/>
    <w:rsid w:val="00E9436D"/>
    <w:pPr>
      <w:ind w:left="720" w:right="720"/>
    </w:pPr>
  </w:style>
  <w:style w:type="paragraph" w:styleId="Listepuces3">
    <w:name w:val="List Bullet 3"/>
    <w:basedOn w:val="Listepuces"/>
    <w:rsid w:val="00E9436D"/>
    <w:pPr>
      <w:ind w:left="1440"/>
    </w:pPr>
  </w:style>
  <w:style w:type="paragraph" w:styleId="Listepuces2">
    <w:name w:val="List Bullet 2"/>
    <w:basedOn w:val="Listepuces"/>
    <w:rsid w:val="00E9436D"/>
    <w:pPr>
      <w:ind w:left="1080"/>
    </w:pPr>
  </w:style>
  <w:style w:type="paragraph" w:styleId="Listepuces5">
    <w:name w:val="List Bullet 5"/>
    <w:basedOn w:val="Listepuces"/>
    <w:rsid w:val="00E9436D"/>
    <w:pPr>
      <w:ind w:left="2160"/>
    </w:pPr>
  </w:style>
  <w:style w:type="paragraph" w:styleId="Listepuces4">
    <w:name w:val="List Bullet 4"/>
    <w:basedOn w:val="Listepuces"/>
    <w:rsid w:val="00E9436D"/>
    <w:pPr>
      <w:ind w:left="1800"/>
    </w:pPr>
  </w:style>
  <w:style w:type="paragraph" w:styleId="Listenumros2">
    <w:name w:val="List Number 2"/>
    <w:basedOn w:val="Listenumros"/>
    <w:rsid w:val="00E9436D"/>
    <w:pPr>
      <w:ind w:left="1080"/>
    </w:pPr>
  </w:style>
  <w:style w:type="paragraph" w:styleId="Listenumros3">
    <w:name w:val="List Number 3"/>
    <w:basedOn w:val="Listenumros"/>
    <w:rsid w:val="00E9436D"/>
    <w:pPr>
      <w:ind w:left="1440"/>
    </w:pPr>
  </w:style>
  <w:style w:type="paragraph" w:styleId="Listenumros4">
    <w:name w:val="List Number 4"/>
    <w:basedOn w:val="Listenumros"/>
    <w:rsid w:val="00E9436D"/>
    <w:pPr>
      <w:ind w:left="1800"/>
    </w:pPr>
  </w:style>
  <w:style w:type="paragraph" w:styleId="Listenumros5">
    <w:name w:val="List Number 5"/>
    <w:basedOn w:val="Listenumros"/>
    <w:rsid w:val="00E9436D"/>
    <w:pPr>
      <w:ind w:left="2160"/>
    </w:pPr>
  </w:style>
  <w:style w:type="character" w:styleId="Lienhypertexte">
    <w:name w:val="Hyperlink"/>
    <w:basedOn w:val="Policepardfaut"/>
    <w:rsid w:val="00E9436D"/>
    <w:rPr>
      <w:color w:val="0000FF"/>
      <w:u w:val="single"/>
    </w:rPr>
  </w:style>
  <w:style w:type="character" w:styleId="Lienhypertextesuivivisit">
    <w:name w:val="FollowedHyperlink"/>
    <w:basedOn w:val="Policepardfaut"/>
    <w:rsid w:val="00BB441C"/>
    <w:rPr>
      <w:color w:val="800080"/>
      <w:u w:val="single"/>
    </w:rPr>
  </w:style>
  <w:style w:type="paragraph" w:styleId="Retraitcorpsdetexte2">
    <w:name w:val="Body Text Indent 2"/>
    <w:basedOn w:val="Normal"/>
    <w:rsid w:val="000D1DA9"/>
    <w:pPr>
      <w:spacing w:after="120" w:line="480" w:lineRule="auto"/>
      <w:ind w:left="283"/>
    </w:pPr>
  </w:style>
  <w:style w:type="paragraph" w:styleId="Textedebulles">
    <w:name w:val="Balloon Text"/>
    <w:basedOn w:val="Normal"/>
    <w:semiHidden/>
    <w:rsid w:val="00D029DC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link w:val="ParagraphedelisteCar"/>
    <w:uiPriority w:val="34"/>
    <w:qFormat/>
    <w:rsid w:val="00537F4C"/>
    <w:pPr>
      <w:ind w:left="708"/>
    </w:pPr>
  </w:style>
  <w:style w:type="character" w:customStyle="1" w:styleId="Mentionnonrsolue1">
    <w:name w:val="Mention non résolue1"/>
    <w:basedOn w:val="Policepardfaut"/>
    <w:uiPriority w:val="99"/>
    <w:semiHidden/>
    <w:unhideWhenUsed/>
    <w:rsid w:val="00AA2252"/>
    <w:rPr>
      <w:color w:val="605E5C"/>
      <w:shd w:val="clear" w:color="auto" w:fill="E1DFDD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686F23"/>
    <w:rPr>
      <w:rFonts w:ascii="Garamond" w:hAnsi="Garamond"/>
      <w:sz w:val="22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MSOffice\Templates\Memos\Elegant%20Memo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687632-865C-47EA-8BDE-5F80B6FA64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Elegant Memo</Template>
  <TotalTime>2</TotalTime>
  <Pages>1</Pages>
  <Words>247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Elegant Memo</vt:lpstr>
    </vt:vector>
  </TitlesOfParts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Elegant Memo</dc:title>
  <dc:creator>Client</dc:creator>
  <cp:lastModifiedBy>Raymond Cyr</cp:lastModifiedBy>
  <cp:revision>3</cp:revision>
  <cp:lastPrinted>2025-12-04T18:55:00Z</cp:lastPrinted>
  <dcterms:created xsi:type="dcterms:W3CDTF">2025-12-04T19:27:00Z</dcterms:created>
  <dcterms:modified xsi:type="dcterms:W3CDTF">2025-12-08T19:29:00Z</dcterms:modified>
</cp:coreProperties>
</file>